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FC5922" w:rsidP="00FC5922" w14:paraId="3704B48D" w14:textId="77777777">
      <w:pPr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附件</w:t>
      </w:r>
    </w:p>
    <w:p w:rsidR="007912C1" w:rsidP="00FC5922" w14:paraId="4A8F5732" w14:textId="77777777">
      <w:pPr>
        <w:jc w:val="center"/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</w:pPr>
    </w:p>
    <w:p w:rsidR="00FC5922" w:rsidRPr="000C2CEB" w:rsidP="00FC5922" w14:paraId="7810E80F" w14:textId="3DD34F71">
      <w:pPr>
        <w:jc w:val="center"/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</w:pPr>
      <w:r w:rsidRPr="007876A9">
        <w:rPr>
          <w:rFonts w:ascii="方正小标宋简体" w:eastAsia="方正小标宋简体" w:hAnsi="宋体" w:cs="宋体" w:hint="eastAsia"/>
          <w:color w:val="000000"/>
          <w:spacing w:val="9"/>
          <w:w w:val="95"/>
          <w:kern w:val="0"/>
          <w:sz w:val="36"/>
          <w:szCs w:val="36"/>
          <w:fitText w:val="8280" w:id="-1931229184"/>
        </w:rPr>
        <w:t>中国气象学会第十</w:t>
      </w:r>
      <w:r w:rsidRPr="007876A9" w:rsidR="007876A9">
        <w:rPr>
          <w:rFonts w:ascii="方正小标宋简体" w:eastAsia="方正小标宋简体" w:hAnsi="宋体" w:cs="宋体" w:hint="eastAsia"/>
          <w:color w:val="000000"/>
          <w:spacing w:val="9"/>
          <w:w w:val="68"/>
          <w:kern w:val="0"/>
          <w:sz w:val="36"/>
          <w:szCs w:val="36"/>
          <w:fitText w:val="8280" w:id="-1931229184"/>
        </w:rPr>
        <w:t>三</w:t>
      </w:r>
      <w:r w:rsidRPr="007876A9">
        <w:rPr>
          <w:rFonts w:ascii="方正小标宋简体" w:eastAsia="方正小标宋简体" w:hAnsi="宋体" w:cs="宋体" w:hint="eastAsia"/>
          <w:color w:val="000000"/>
          <w:spacing w:val="9"/>
          <w:w w:val="95"/>
          <w:kern w:val="0"/>
          <w:sz w:val="36"/>
          <w:szCs w:val="36"/>
          <w:fitText w:val="8280" w:id="-1931229184"/>
        </w:rPr>
        <w:t>届全国气象科普</w:t>
      </w:r>
      <w:r w:rsidRPr="007876A9" w:rsidR="008D40DD">
        <w:rPr>
          <w:rFonts w:ascii="方正小标宋简体" w:eastAsia="方正小标宋简体" w:hAnsi="宋体" w:cs="宋体" w:hint="eastAsia"/>
          <w:color w:val="000000"/>
          <w:spacing w:val="9"/>
          <w:w w:val="95"/>
          <w:kern w:val="0"/>
          <w:sz w:val="36"/>
          <w:szCs w:val="36"/>
          <w:fitText w:val="8280" w:id="-1931229184"/>
        </w:rPr>
        <w:t>优秀</w:t>
      </w:r>
      <w:r w:rsidRPr="007876A9">
        <w:rPr>
          <w:rFonts w:ascii="方正小标宋简体" w:eastAsia="方正小标宋简体" w:hAnsi="宋体" w:cs="宋体" w:hint="eastAsia"/>
          <w:color w:val="000000"/>
          <w:spacing w:val="9"/>
          <w:w w:val="95"/>
          <w:kern w:val="0"/>
          <w:sz w:val="36"/>
          <w:szCs w:val="36"/>
          <w:fitText w:val="8280" w:id="-1931229184"/>
        </w:rPr>
        <w:t>作品获奖名</w:t>
      </w:r>
      <w:r w:rsidRPr="007876A9">
        <w:rPr>
          <w:rFonts w:ascii="方正小标宋简体" w:eastAsia="方正小标宋简体" w:hAnsi="宋体" w:cs="宋体" w:hint="eastAsia"/>
          <w:color w:val="000000"/>
          <w:spacing w:val="2"/>
          <w:w w:val="95"/>
          <w:kern w:val="0"/>
          <w:sz w:val="36"/>
          <w:szCs w:val="36"/>
          <w:fitText w:val="8280" w:id="-1931229184"/>
        </w:rPr>
        <w:t>单</w:t>
      </w:r>
    </w:p>
    <w:p w:rsidR="00FC5922" w:rsidRPr="00B84D3F" w:rsidP="00B84D3F" w14:paraId="3BA391EB" w14:textId="327EAFBA">
      <w:pPr>
        <w:snapToGrid w:val="0"/>
        <w:spacing w:before="156" w:beforeLines="50" w:after="156" w:afterLines="50"/>
        <w:ind w:firstLine="198" w:firstLineChars="62"/>
        <w:jc w:val="center"/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</w:pPr>
      <w:r w:rsidRPr="00B84D3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图</w:t>
      </w:r>
      <w:r w:rsidRPr="00B84D3F" w:rsidR="000C2CEB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文</w:t>
      </w:r>
      <w:r w:rsidRPr="00B84D3F" w:rsidR="00B84D3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类</w:t>
      </w:r>
    </w:p>
    <w:tbl>
      <w:tblPr>
        <w:tblW w:w="8771" w:type="dxa"/>
        <w:tblInd w:w="-289" w:type="dxa"/>
        <w:tblLook w:val="04A0"/>
      </w:tblPr>
      <w:tblGrid>
        <w:gridCol w:w="710"/>
        <w:gridCol w:w="2409"/>
        <w:gridCol w:w="4462"/>
        <w:gridCol w:w="1190"/>
      </w:tblGrid>
      <w:tr w14:paraId="36508997" w14:textId="77777777" w:rsidTr="0062025C">
        <w:tblPrEx>
          <w:tblW w:w="8771" w:type="dxa"/>
          <w:tblInd w:w="-289" w:type="dxa"/>
          <w:tblLook w:val="04A0"/>
        </w:tblPrEx>
        <w:trPr>
          <w:trHeight w:val="499"/>
          <w:tblHeader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557C11" w:rsidP="003D11C6" w14:paraId="57ED8A3B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557C11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557C11" w:rsidP="003D11C6" w14:paraId="4EDCE422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557C11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推荐单位</w:t>
            </w: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557C11" w:rsidP="003D11C6" w14:paraId="0B28B902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ED4A81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作品</w:t>
            </w:r>
            <w:r w:rsidRPr="00557C11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557C11" w:rsidP="003D11C6" w14:paraId="344E2E3C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ED4A81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所获</w:t>
            </w:r>
            <w:r w:rsidRPr="00557C11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奖项</w:t>
            </w:r>
          </w:p>
        </w:tc>
      </w:tr>
      <w:tr w14:paraId="302AABF6" w14:textId="77777777" w:rsidTr="003B6DF4">
        <w:tblPrEx>
          <w:tblW w:w="8771" w:type="dxa"/>
          <w:tblInd w:w="-289" w:type="dxa"/>
          <w:tblLook w:val="04A0"/>
        </w:tblPrEx>
        <w:trPr>
          <w:trHeight w:val="43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ABB3EDF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0C67C2C3" w14:textId="2BB867C2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厦门市气象天文学会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03A76CD7" w14:textId="5C713B71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《小厦说科普》系列科普长图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90717D9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一等奖</w:t>
            </w:r>
          </w:p>
        </w:tc>
      </w:tr>
      <w:tr w14:paraId="57FE0202" w14:textId="77777777" w:rsidTr="0062025C">
        <w:tblPrEx>
          <w:tblW w:w="8771" w:type="dxa"/>
          <w:tblInd w:w="-289" w:type="dxa"/>
          <w:tblLook w:val="04A0"/>
        </w:tblPrEx>
        <w:trPr>
          <w:trHeight w:val="43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7965BFCD" w14:textId="44D2FE6F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4F7C1F6C" w14:textId="0062D3A8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天津市气象学会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67CE4720" w14:textId="6A5E8F13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二十四节气科普文章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6F8B8F1B" w14:textId="43AB0519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一等奖</w:t>
            </w:r>
          </w:p>
        </w:tc>
      </w:tr>
      <w:tr w14:paraId="6EF2701A" w14:textId="77777777" w:rsidTr="0062025C">
        <w:tblPrEx>
          <w:tblW w:w="8771" w:type="dxa"/>
          <w:tblInd w:w="-289" w:type="dxa"/>
          <w:tblLook w:val="04A0"/>
        </w:tblPrEx>
        <w:trPr>
          <w:trHeight w:val="43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27FA2E2F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3CA8E53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宁波市气象局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CC2EA68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“太阳很忙”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系列趣玩图文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科普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6CA772F7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一等奖</w:t>
            </w:r>
          </w:p>
        </w:tc>
      </w:tr>
      <w:tr w14:paraId="3ADB23C2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65C397BE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1BA14F6F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湖北省气象学会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16710F06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气象与运动系列科普图解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0A5A076A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一等奖</w:t>
            </w:r>
          </w:p>
        </w:tc>
      </w:tr>
      <w:tr w14:paraId="248239D8" w14:textId="77777777" w:rsidTr="00356E52">
        <w:tblPrEx>
          <w:tblW w:w="8771" w:type="dxa"/>
          <w:tblInd w:w="-289" w:type="dxa"/>
          <w:tblLook w:val="04A0"/>
        </w:tblPrEx>
        <w:trPr>
          <w:trHeight w:val="47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03F79070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B6CCCB0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上海市气象学会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27F55807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“聆听气候的声音”3.23科普海报集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0A3EC117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一等奖</w:t>
            </w:r>
          </w:p>
        </w:tc>
      </w:tr>
      <w:tr w14:paraId="64DEF1CF" w14:textId="77777777" w:rsidTr="0062025C">
        <w:tblPrEx>
          <w:tblW w:w="8771" w:type="dxa"/>
          <w:tblInd w:w="-289" w:type="dxa"/>
          <w:tblLook w:val="04A0"/>
        </w:tblPrEx>
        <w:trPr>
          <w:trHeight w:val="48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32F1C692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005BA43D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华风集团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56B8596D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雨如何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影响中国？一条神奇的线见证中国历史变迁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94B9D50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一等奖</w:t>
            </w:r>
          </w:p>
        </w:tc>
      </w:tr>
      <w:tr w14:paraId="66DB073C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57EF73D4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183B7FDC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四川省气象学会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3DA4C75B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“接地气”气象科普系列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580BCE1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一等奖</w:t>
            </w:r>
          </w:p>
        </w:tc>
      </w:tr>
      <w:tr w14:paraId="2092C24E" w14:textId="77777777" w:rsidTr="00356E52">
        <w:tblPrEx>
          <w:tblW w:w="8771" w:type="dxa"/>
          <w:tblInd w:w="-289" w:type="dxa"/>
          <w:tblLook w:val="04A0"/>
        </w:tblPrEx>
        <w:trPr>
          <w:trHeight w:val="46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BB1809B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639FA528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四川省气象学会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E8FCA44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成都大运气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象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科普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6D4F91A1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1D897B76" w14:textId="77777777" w:rsidTr="0062025C">
        <w:tblPrEx>
          <w:tblW w:w="8771" w:type="dxa"/>
          <w:tblInd w:w="-289" w:type="dxa"/>
          <w:tblLook w:val="04A0"/>
        </w:tblPrEx>
        <w:trPr>
          <w:trHeight w:val="40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3934E4B5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3D36BA56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湖南省气象学会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7975320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今天，聊聊气象卫星与它们的“航天伙伴”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035CE352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178F9EFB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3E5219F6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10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6EBABFC4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厦门市气象天文学会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0D5BB466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《厦天说节气》系列科普长图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122459A4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4B01E751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BD2B1B6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11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5CF88B9A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安徽省气象学会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6106FC8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不太正经的气象科普知识-有些误会是这样的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F9D2784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016EFD32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2313EBB7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12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E46846D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河北省气象学会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0253253D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“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浩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云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浩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语”系列气象科普长图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AC84E41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7646102E" w14:textId="77777777" w:rsidTr="0062025C">
        <w:tblPrEx>
          <w:tblW w:w="8771" w:type="dxa"/>
          <w:tblInd w:w="-289" w:type="dxa"/>
          <w:tblLook w:val="04A0"/>
        </w:tblPrEx>
        <w:trPr>
          <w:trHeight w:val="64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19F408A9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13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1FCF64A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湖南省气象学会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20815162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儿童节的“气象小礼物”—气象防灾减灾知识手绘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1C1BEC54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446C9EE0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8E7A15B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14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69260895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山西省气象学会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32424F3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掌握天气密码，守护家园平安——气象灾害防御系列科普海报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CAA82E6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57B92142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1617D1BE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15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2AD61BC0" w14:textId="77777777">
            <w:pPr>
              <w:ind w:right="-105" w:rightChars="-50"/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南京信息工程大学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2F3514A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地球发烧记——全球变暖的时代轨迹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B827B17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682E89DC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743DBD36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16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7F90B175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辽宁省气象学会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6CF4C49F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手绘带你了解电磁之眼——气象雷达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0527EFFE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18FD90D9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5C6BABAA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17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29A5846E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江苏省气象学会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DD64A79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滨河社区居民防灾避险明白卡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30F3EDFB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3C5A7267" w14:textId="77777777" w:rsidTr="00356E52">
        <w:tblPrEx>
          <w:tblW w:w="8771" w:type="dxa"/>
          <w:tblInd w:w="-289" w:type="dxa"/>
          <w:tblLook w:val="04A0"/>
        </w:tblPrEx>
        <w:trPr>
          <w:trHeight w:val="59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52AAA66E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18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7BF9C61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浙江省气象学会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0CDF2DF4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漫话天气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一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天气预报你读懂了吗？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68F28EBA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4432A2AB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4E3A46B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19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5C279641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中国科学院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大气物理</w:t>
            </w:r>
            <w:r>
              <w:rPr>
                <w:rFonts w:ascii="仿宋_GB2312" w:eastAsia="仿宋_GB2312" w:hint="eastAsia"/>
                <w:color w:val="000000"/>
                <w:sz w:val="22"/>
              </w:rPr>
              <w:t>研究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所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5BC1F57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未来的极端暴雨会越来越多吗？解读来了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D0B43BE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1FDE6B96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6597615F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20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B7F5EE3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云南省气象学会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60682173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我们是如何知道古代气候的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15D823B4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0F9E5CE5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32D22000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21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22276EB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辽宁省气象局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3F38E3D2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二十四节气中的辽宁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0488CFF3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4B1ECA86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95E78D6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22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84E73B2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北京气象学会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04B95839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从天而降的暴雨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557A2D0A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1FDCC3C6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74C541D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643C9C8" w14:textId="77777777">
            <w:pPr>
              <w:ind w:right="-105" w:rightChars="-50"/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黑龙江省气象学会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31A0D134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【龙江康养气象站】AI漫画篇之藿香正气水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01867FAD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63A9043E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34F580C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5F1B6E3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福建省气象学会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650201B2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高温热浪对生活的影响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190804B3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015E9459" w14:textId="77777777" w:rsidTr="0062025C">
        <w:tblPrEx>
          <w:tblW w:w="8771" w:type="dxa"/>
          <w:tblInd w:w="-289" w:type="dxa"/>
          <w:tblLook w:val="04A0"/>
        </w:tblPrEx>
        <w:trPr>
          <w:trHeight w:val="69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6614A7B9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1733EF2" w14:textId="15EF1FE6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宁夏</w:t>
            </w:r>
            <w:r w:rsidR="00356E52">
              <w:rPr>
                <w:rFonts w:ascii="仿宋_GB2312" w:eastAsia="仿宋_GB2312" w:hint="eastAsia"/>
                <w:color w:val="000000"/>
                <w:sz w:val="22"/>
              </w:rPr>
              <w:t>回族自治区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D42A27A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天气小课堂手册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006016FD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1FBDE1F2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246DC2CC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26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21D6D142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江西省气象学会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926922A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这个“杀手”有点热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67C23025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332D73DA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5291C6F9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27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3D8B11ED" w14:textId="0C73477E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广西</w:t>
            </w:r>
            <w:r>
              <w:rPr>
                <w:rFonts w:ascii="仿宋_GB2312" w:eastAsia="仿宋_GB2312" w:hint="eastAsia"/>
                <w:color w:val="000000"/>
                <w:sz w:val="22"/>
              </w:rPr>
              <w:t>壮族自治区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气象学会</w:t>
            </w:r>
          </w:p>
        </w:tc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1B3B9847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湿度到底是个啥？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584D93D7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7CDF494B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71C23661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28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42AD0C51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贵州省气象学会</w:t>
            </w: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03BE5A9E" w14:textId="77777777">
            <w:pPr>
              <w:ind w:right="-44" w:rightChars="-21"/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生态贵辣</w:t>
            </w:r>
            <w:r w:rsidRPr="00705B25">
              <w:rPr>
                <w:rFonts w:ascii="仿宋_GB2312" w:eastAsia="仿宋_GB2312" w:hint="eastAsia"/>
                <w:color w:val="000000"/>
                <w:sz w:val="22"/>
              </w:rPr>
              <w:t xml:space="preserve"> 香辣天气—气象助力“辣味经济”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DF4" w:rsidRPr="00705B25" w:rsidP="003B6DF4" w14:paraId="38A7150C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39CC4502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1D0BBD95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29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6674B001" w14:textId="77777777">
            <w:pPr>
              <w:ind w:right="-105" w:rightChars="-50"/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内蒙古自治区气象学会</w:t>
            </w: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2590FD04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人工增雨也要巧借“天机”（蒙汉双语）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46475673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16F9434E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6C801F49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30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0A3D3141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山东气象学会</w:t>
            </w: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6897364B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神话背后的气象万千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0C0AD77B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44E9882E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7397D4F5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31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22D1C21A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西藏自治区气象学会</w:t>
            </w: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6410261A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三九天来了，从前的三九天有多冷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5A92984C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56C57B27" w14:textId="77777777" w:rsidTr="0062025C">
        <w:tblPrEx>
          <w:tblW w:w="8771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4E1A2E1E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32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5D6813D5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国家气象中心</w:t>
            </w: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7CCDB189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数据新闻-台风系列科普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6DF4" w:rsidRPr="00705B25" w:rsidP="003B6DF4" w14:paraId="7A20C8D5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705B25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</w:tbl>
    <w:p w:rsidR="00FC5922" w:rsidRPr="00E6477F" w:rsidP="00FC5922" w14:paraId="22EC7B56" w14:textId="77777777">
      <w:pPr>
        <w:snapToGrid w:val="0"/>
        <w:ind w:firstLine="112" w:firstLineChars="62"/>
        <w:jc w:val="center"/>
        <w:rPr>
          <w:rFonts w:ascii="方正小标宋简体" w:eastAsia="方正小标宋简体" w:hAnsi="宋体" w:cs="宋体" w:hint="eastAsia"/>
          <w:color w:val="000000"/>
          <w:kern w:val="0"/>
          <w:sz w:val="18"/>
          <w:szCs w:val="18"/>
        </w:rPr>
      </w:pPr>
    </w:p>
    <w:p w:rsidR="00FC5922" w:rsidRPr="00B84D3F" w:rsidP="00B84D3F" w14:paraId="075BB3B5" w14:textId="7B855969">
      <w:pPr>
        <w:snapToGrid w:val="0"/>
        <w:spacing w:before="156" w:beforeLines="50" w:after="156" w:afterLines="50"/>
        <w:ind w:firstLine="198" w:firstLineChars="62"/>
        <w:jc w:val="center"/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</w:pPr>
      <w:r w:rsidRPr="00B84D3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图</w:t>
      </w:r>
      <w:r w:rsidRPr="00B84D3F" w:rsidR="000C2CEB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书</w:t>
      </w:r>
      <w:r w:rsidRPr="00B84D3F" w:rsidR="00B84D3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类</w:t>
      </w:r>
    </w:p>
    <w:tbl>
      <w:tblPr>
        <w:tblW w:w="8930" w:type="dxa"/>
        <w:tblInd w:w="-289" w:type="dxa"/>
        <w:tblLook w:val="04A0"/>
      </w:tblPr>
      <w:tblGrid>
        <w:gridCol w:w="710"/>
        <w:gridCol w:w="2268"/>
        <w:gridCol w:w="4677"/>
        <w:gridCol w:w="1275"/>
      </w:tblGrid>
      <w:tr w14:paraId="581F58A7" w14:textId="77777777" w:rsidTr="0062025C">
        <w:tblPrEx>
          <w:tblW w:w="8930" w:type="dxa"/>
          <w:tblInd w:w="-289" w:type="dxa"/>
          <w:tblLook w:val="04A0"/>
        </w:tblPrEx>
        <w:trPr>
          <w:trHeight w:val="499"/>
          <w:tblHeader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1E55F2" w:rsidP="003D11C6" w14:paraId="11ACBD16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1E55F2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1E55F2" w:rsidP="003D11C6" w14:paraId="2ADEC11F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1E55F2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推荐单位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1E55F2" w:rsidP="003D11C6" w14:paraId="3EA38AB8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1E55F2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1E55F2" w:rsidP="003D11C6" w14:paraId="230D811F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1E55F2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所获奖项</w:t>
            </w:r>
          </w:p>
        </w:tc>
      </w:tr>
      <w:tr w14:paraId="2B534B61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4598E911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6320852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北京气象学会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875EEC9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冰川之下：揭开古气候的秘密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F5642F2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一等奖</w:t>
            </w:r>
          </w:p>
        </w:tc>
      </w:tr>
      <w:tr w14:paraId="0025A118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357F9FAE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C1DAF13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北京气象学会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9D25614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定真气象科普丛书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53CFF94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一等奖</w:t>
            </w:r>
          </w:p>
        </w:tc>
      </w:tr>
      <w:tr w14:paraId="43F2F464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3EA1BE68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E126775" w14:textId="77777777">
            <w:pPr>
              <w:ind w:left="0" w:right="-111" w:hanging="99" w:leftChars="-47" w:rightChars="-53" w:hangingChars="45"/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北京天译科技有限公司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317ED44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给孩子的气象之书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7F6038C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一等奖</w:t>
            </w:r>
          </w:p>
        </w:tc>
      </w:tr>
      <w:tr w14:paraId="123A3527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5A968BB3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C7A3707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江苏省气象学会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79E020D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北极</w:t>
            </w: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阁里话气象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3C185E3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一等奖</w:t>
            </w:r>
          </w:p>
        </w:tc>
      </w:tr>
      <w:tr w14:paraId="7C236AEA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5E15CAEB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5168A97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国家卫星气象中心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CCF87F0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太阳不完全使用手册——探索太阳的现在、过去和未来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09EEE29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4CEF9467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75C992E8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115D0E1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山西省气象学会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CFB38A8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人工影响天气那些事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CB9549B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76C2A6DC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1E1D01F2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9E0622D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四川省气象学会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0233A35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穿越迷雾谷（一套5本）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27CBF46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3429B252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24883C3C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97B9C72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上海市气象学会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62D824E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气象乐学家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AECA95B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44B30958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3EAAB859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66F0FE4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华风集团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DC16456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知云解云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F330E28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51707D46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705B25" w:rsidP="003D11C6" w14:paraId="237A55A1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705B25" w:rsidP="003D11C6" w14:paraId="2733C11B" w14:textId="487B9B79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中国科学院大气物理研究所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705B25" w:rsidP="003D11C6" w14:paraId="0783E475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地球气候简史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705B25" w:rsidP="003D11C6" w14:paraId="69E00018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二等奖</w:t>
            </w:r>
          </w:p>
        </w:tc>
      </w:tr>
      <w:tr w14:paraId="73E86702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6382B720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28B83885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江西省气象学会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E5CFD64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我在云中变魔法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071AC37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2416BC5F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35C4BE4C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7C54C24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大连市气象局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706D573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画说大连百年气象观测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C37647B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7C16584B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17453B64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6042B9E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气象出版社有限公司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90A2064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农业气象灾害防御实用宝典（册子）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4898DEC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770BFAFB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004632FB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201E72DE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河南省气象学会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B298484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花溪里的气象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2CDAA53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619493AB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21A85E4E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3369832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云南省气象学会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079A967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探寻大气、地球与环境的秘密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664BC33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6F018C53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1BF1E83B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2A66E27F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气象出版社有限公司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80BEB6B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霜凇露的身影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C533414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3377C6DA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29713AAC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7E4AF53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中国气象局公共气象服务中心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B26F100" w14:textId="77777777">
            <w:pPr>
              <w:ind w:left="29" w:hanging="29" w:hangingChars="13"/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气象信息员手册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FF84B91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  <w:tr w14:paraId="7ED58B04" w14:textId="77777777" w:rsidTr="0062025C">
        <w:tblPrEx>
          <w:tblW w:w="8930" w:type="dxa"/>
          <w:tblInd w:w="-289" w:type="dxa"/>
          <w:tblLook w:val="04A0"/>
        </w:tblPrEx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1514767C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D122BFE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浙江省气象学会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D2E8AE9" w14:textId="77777777">
            <w:pPr>
              <w:jc w:val="left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布克私议的天气大神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D93EC1B" w14:textId="77777777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F80637">
              <w:rPr>
                <w:rFonts w:ascii="仿宋_GB2312" w:eastAsia="仿宋_GB2312" w:hint="eastAsia"/>
                <w:color w:val="000000"/>
                <w:sz w:val="22"/>
              </w:rPr>
              <w:t>三等奖</w:t>
            </w:r>
          </w:p>
        </w:tc>
      </w:tr>
    </w:tbl>
    <w:p w:rsidR="00B84D3F" w:rsidP="00CF107D" w14:paraId="6C4000AB" w14:textId="77777777">
      <w:pPr>
        <w:spacing w:after="156" w:afterLines="50"/>
        <w:jc w:val="center"/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</w:pPr>
    </w:p>
    <w:p w:rsidR="00B77214" w:rsidRPr="00B84D3F" w:rsidP="00B84D3F" w14:paraId="3FD27225" w14:textId="268C37A8">
      <w:pPr>
        <w:snapToGrid w:val="0"/>
        <w:spacing w:before="156" w:beforeLines="50" w:after="156" w:afterLines="50"/>
        <w:ind w:firstLine="198" w:firstLineChars="62"/>
        <w:jc w:val="center"/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</w:pPr>
      <w:r w:rsidRPr="00B84D3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音视频</w:t>
      </w:r>
      <w:r w:rsidRPr="00B84D3F" w:rsidR="00B84D3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类</w:t>
      </w:r>
    </w:p>
    <w:tbl>
      <w:tblPr>
        <w:tblW w:w="9221" w:type="dxa"/>
        <w:jc w:val="center"/>
        <w:tblLook w:val="04A0"/>
      </w:tblPr>
      <w:tblGrid>
        <w:gridCol w:w="798"/>
        <w:gridCol w:w="2316"/>
        <w:gridCol w:w="4819"/>
        <w:gridCol w:w="1288"/>
      </w:tblGrid>
      <w:tr w14:paraId="07F5F0B0" w14:textId="77777777" w:rsidTr="0062025C">
        <w:tblPrEx>
          <w:tblW w:w="9221" w:type="dxa"/>
          <w:jc w:val="center"/>
          <w:tblLook w:val="04A0"/>
        </w:tblPrEx>
        <w:trPr>
          <w:trHeight w:val="499"/>
          <w:tblHeader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CF107D" w:rsidP="003D11C6" w14:paraId="0EDBF206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CF107D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CF107D" w:rsidP="003D11C6" w14:paraId="26E078DE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CF107D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推荐单位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CF107D" w:rsidP="003D11C6" w14:paraId="0C89A854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CF107D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CF107D" w:rsidP="003D11C6" w14:paraId="180B6387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所获</w:t>
            </w:r>
            <w:r w:rsidRPr="00CF107D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奖项</w:t>
            </w:r>
          </w:p>
        </w:tc>
      </w:tr>
      <w:tr w14:paraId="3B334A61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11F3DB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68F9503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湖北省气象学会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6D544D69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飞机也绕路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62A98C3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255AD477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9B9476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3F4FDE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河北省气象局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38BE603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高速公路“流动杀手”-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团雾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A7CEB4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7E5460EA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895B2C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1F80BB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河南省气象学会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3E6C87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《风雨印迹》黄河气象历史文化系列科普视频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7A48A23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5D4D6A22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616E91F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37FA0455" w14:textId="5CE85444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广西</w:t>
            </w:r>
            <w:r>
              <w:rPr>
                <w:rFonts w:ascii="仿宋_GB2312" w:eastAsia="仿宋_GB2312" w:hAnsi="等线" w:hint="eastAsia"/>
                <w:color w:val="000000"/>
                <w:sz w:val="22"/>
              </w:rPr>
              <w:t>壮族自治区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D8501F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晚稻“天敌”寒露风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2A8B5A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668BA26D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DED897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CBFA8B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国家气象中心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FB96D7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首席说天气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7A881E3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22AADF48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15E31BF2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4B3DF6A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四川省气象学会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38ED0C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 xml:space="preserve">捕鱼神器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8ED4CDF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3076B9CA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10447F9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EDF5A56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color w:val="000000"/>
                <w:sz w:val="22"/>
              </w:rPr>
              <w:t>中国气象局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宣传科普中心(报社)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9995B99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《追踪厄尔尼诺》系列科普视频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1B5BEBE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68622532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5C25A4A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C0EB5E8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广东省气象局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B6543C5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雷哥说雷-农村防雷篇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6E5C922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11CBF92A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1839D52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DB2A815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湖南省气象学会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9E71DF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你不知道的大风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274B18B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1AA53756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92287AA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10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CBB629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浙江省气象学会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5BC13E66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气象设施保护从我做起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1F83B43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0D1EEDEF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F48AF2A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11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3274BEB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甘肃省气象学会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3C45D6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祁连山气候资源开发利用与生态产品价值实现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F3EF3E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68F47623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69AB29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12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7C1BFE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山东气象学会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EEC606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冬季泰山看雾凇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D3C2F6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24080C23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564FB2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13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E02CF5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南京信息工程大学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CDA33B3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气象科普之碳循环的那些事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9FE18B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6EC8C102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3C66FC2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14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EBA4589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color w:val="000000"/>
                <w:sz w:val="22"/>
              </w:rPr>
              <w:t>中国科学院大气物理研究所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5B0A6D5D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《大黄唠气象》系列科普视频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A12656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55790FFD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6A16A7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15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97DC061" w14:textId="171BADBA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浙江</w:t>
            </w:r>
            <w:r w:rsidR="00A13CE3">
              <w:rPr>
                <w:rFonts w:ascii="仿宋_GB2312" w:eastAsia="仿宋_GB2312" w:hAnsi="等线" w:hint="eastAsia"/>
                <w:color w:val="000000"/>
                <w:sz w:val="22"/>
              </w:rPr>
              <w:t>省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气象局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84A13B9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俗话节气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1CE3427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0B4AC0D0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067516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16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36AB876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辽宁省气象学会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6D758AB3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揭秘独眼巨人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156D58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50EE69AC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DD3AF72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17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CFE97F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江西省气象学会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5E1963C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向云端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F15C33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58D6D8AC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558C5C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18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9A8120D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广东省气象学会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5FC93D6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暴雨来了怎么办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644CF70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2A97C10F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543284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19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3C6D3E4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江西省气象学会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5FB07C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《古诗词里的气象密码》系列科普短视频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A65486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71049E77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1AD618EB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20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286B94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湖北省气象学会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57DA9D6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sz w:val="22"/>
              </w:rPr>
              <w:t>冰雹</w:t>
            </w:r>
            <w:r w:rsidRPr="008E0482">
              <w:rPr>
                <w:rFonts w:ascii="仿宋_GB2312" w:eastAsia="仿宋_GB2312" w:hAnsi="等线" w:hint="eastAsia"/>
                <w:sz w:val="22"/>
              </w:rPr>
              <w:t>为啥常</w:t>
            </w:r>
            <w:r w:rsidRPr="008E0482">
              <w:rPr>
                <w:rFonts w:ascii="仿宋_GB2312" w:eastAsia="仿宋_GB2312" w:hAnsi="等线" w:hint="eastAsia"/>
                <w:sz w:val="22"/>
              </w:rPr>
              <w:t>出现在夏天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0E94B8F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1DA84CDB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9401C30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21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B86391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上海市气象学会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37486D5D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《让地球少“碳”气》青少年碳中和系列视频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0984BF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057EDB19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C99318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22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C0D8B7D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云南省气象学会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EAD21E3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为什么云南的春天多大风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2F9D57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2C291A99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EA80FA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23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06D044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中国气象局地球系统数值预报中心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314B1CB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数值预报系列科普短视频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99AA142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760282B8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FEE2D3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24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F492AFD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山东气象学会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502F27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云海与平流雾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D1DA9A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1A8B5CDD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95DD43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FA40AB0" w14:textId="4F4907DD">
            <w:pPr>
              <w:jc w:val="left"/>
              <w:rPr>
                <w:rFonts w:ascii="仿宋_GB2312" w:eastAsia="仿宋_GB2312" w:hAnsi="等线" w:hint="eastAsia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宁夏</w:t>
            </w:r>
            <w:r w:rsidR="004C3EB4">
              <w:rPr>
                <w:rFonts w:ascii="仿宋_GB2312" w:eastAsia="仿宋_GB2312" w:hAnsi="等线" w:hint="eastAsia"/>
                <w:color w:val="000000"/>
                <w:sz w:val="22"/>
              </w:rPr>
              <w:t>回族自治区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533AFCAB" w14:textId="77777777">
            <w:pPr>
              <w:jc w:val="left"/>
              <w:rPr>
                <w:rFonts w:ascii="仿宋_GB2312" w:eastAsia="仿宋_GB2312" w:hAnsi="等线" w:hint="eastAsia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观星密码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18FC1A5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4821A748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F765B4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26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A98C08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河北省气象学会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11FFAE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“冰”来将挡，“水”来土掩-山与河北的天气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2E9384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58F42673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E1B4FAC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27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62025C" w14:paraId="08CC5427" w14:textId="77777777">
            <w:pPr>
              <w:ind w:right="-103" w:rightChars="-49"/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北京天译科技有限公司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1C5076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碳中和科普动画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1EB9CCD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6DB21366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973FB8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28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6184ECD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山东气象学会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37DDD0D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气象重器“问诊”太阳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E960E5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195464B0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39F156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29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69061405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北京气象学会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93AF5B6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海福说气象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5F0FE30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40D30881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5A760F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30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13FEA4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上海市气象学会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5C0C6E8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《二十四节气里的气象与健康(上海版)》系列课程视频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3F81F3B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63C07C70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AFA102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31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664BB45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天津市气象学会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15147CB" w14:textId="77777777">
            <w:pPr>
              <w:ind w:right="-101" w:rightChars="-48"/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“高金尖”防雷避险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必了解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的雷电三大“喜好”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63BEB5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1F9A752C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A72C87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32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508245D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海南省气象学会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30BF230D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气象小知识之雷雨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天能否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使用手机?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FB0758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709C847F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38DCF63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33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259B77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宁波市气象局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6E1554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出没无常的“低空风怪”——下击暴流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D90A1D0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48CE4438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F93F77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34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A898FD6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江苏省气象学会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A5FC50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天气预报，您读懂了吗？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71697E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6D8256C1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C1C073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35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A4E8268" w14:textId="45D01CCC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陕西</w:t>
            </w:r>
            <w:r w:rsidR="00356E52">
              <w:rPr>
                <w:rFonts w:ascii="仿宋_GB2312" w:eastAsia="仿宋_GB2312" w:hAnsi="等线" w:hint="eastAsia"/>
                <w:color w:val="000000"/>
                <w:sz w:val="22"/>
              </w:rPr>
              <w:t>省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0EDA20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节气说—诗词长安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76EB77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31643F6B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C471F3A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36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F85CA5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湖北省气象学会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AAF3B8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一语破天机 揭秘“坨子雨”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F8B6310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2F109999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6DE1C73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37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09A42635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贵州省气象学会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795A6CB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这里天黑好多雨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1D0A4BF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2429C7CA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AE140C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38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E7EBCA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成都信息工程大学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F173803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燃烧的顶尖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8CCCEE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498786C8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1E2446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39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0663FB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河北省气象学会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3DA625E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“23.7”强降水过程科普解读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A098030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21B0C53E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F4A7C3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40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78C812F" w14:textId="77777777">
            <w:pPr>
              <w:ind w:right="-105" w:rightChars="-50"/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厦门市气象天文学会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4449FE6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厦门天气雷达的故事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7B6FA6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3C9EA083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158B991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41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77DD33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贵州省气象学会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11CAB1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机场跑道与风的相生相伴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3DD51F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5E13FBDB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C80A060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42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62025C" w14:paraId="5D955419" w14:textId="77777777">
            <w:pPr>
              <w:ind w:right="-103" w:rightChars="-49"/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内蒙古自治区气象学会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4C81906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十四冬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”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为什么选在内蒙古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B74E22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421840C4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FB1E1AA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43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62B202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湖南省气象学会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5F7E745A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“雨热同季”话湖南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1142934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5CCD0298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779675C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44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77F0B3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吉林省气象学会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6FDD175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危险又迷人的“反派”角色-雷电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FD440F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446576ED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FE96A4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45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89EA5DD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四川省气象学会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94E167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“虫草采挖季防雷常识”气象科普视频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3C0540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34B71A6A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39033C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46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E1EE5F5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海南省气象学会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268B63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如何在南海建设一座气象自动站海南省三沙市气象局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623C12F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41DC090B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F7D3563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47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317611D9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河南省气象学会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997877A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美丽的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云隙光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5351E6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2E10A290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153CA9B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48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6906D7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重庆市气象学会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DC3F07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小太空探险家探索温室效应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0ED638C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7EFB6442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F394AB3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49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63F398F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江苏省气象学会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3118E7" w:rsidP="003D11C6" w14:paraId="133F4AE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 xml:space="preserve">行踪诡异的“矮胖子”—球形雷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E28D18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428423AA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D4242F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50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20FFBD6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江西省气象学会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A3D0F1D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干旱防御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1379CB9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4FAF404D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259195B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51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F2EA7C8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河南省气象学会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BE75078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《豫见节气》系列气象科普短视频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406B08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225AB30A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11429D3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52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3963F9D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天津市气象局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61354C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西游之科学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增雨记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EA95CD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0F4D8768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C935CC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53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C5BF9F8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黑龙江省气象学会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3F915C3C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高温对心脑血管的影响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68C4C0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673D2476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C50529C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54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07DFC7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宁波市气象学会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C4C551A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 xml:space="preserve">桃花啥时候开，可以到气 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象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局来找答案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7698C6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70D11671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FACAE2A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55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EA25F4C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安徽省气象学会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62E988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把脉天宫问诊苍穹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49DB26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2952BC08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056D9C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56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3EED49FC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重庆市气象学会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303C2635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《山城小主播说节气》系列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E929B0B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5E1AFF9B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60439DF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57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B2D1E5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天津市气象学会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1CF1D2E3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雷雨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天如何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不“踩雷”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4341BCB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43A6FE12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CCCB460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58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6430A34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重庆市气象学会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38F419C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劝麦与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078CE7D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3D2FC4A4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86DBFA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59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55E053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重庆市气象学会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2FBEF5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神奇的法拉第笼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61ACCC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06336115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C979E3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60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F9CBD1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重庆市气象学会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B0F7FAA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探索气象奥秘 开启神奇之旅——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br/>
              <w:t>铜梁区人影科普基地智慧机舱VR体验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CA161D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5AA0B9A4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C200C5C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61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4872C4A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天津市气象学会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00BB114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究竟什么才算是“倒春寒”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239307D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61E05D73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62FEBB8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62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616E193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天津市气象学会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57C94823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跟着奥运冠军认识天津气象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FE150A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0BBF8137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776E00DB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63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5223C9F8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湖南省气象学会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2080509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江南春雨的气候秘密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8B6113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3EAB8A16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4CCCD5B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64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693003A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福建省气象学会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7208272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Mr.L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海上迷踪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DD20F8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6B2A58D3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5DD3D1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65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37E7A8C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福建省气象学会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6300DB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福建“福”在哪？（气象篇）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C8C3DC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5C3CF7E6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529E8193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66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25DDC609" w14:textId="11C3ADA2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宁夏</w:t>
            </w:r>
            <w:r w:rsidR="00356E52">
              <w:rPr>
                <w:rFonts w:ascii="仿宋_GB2312" w:eastAsia="仿宋_GB2312" w:hAnsi="等线" w:hint="eastAsia"/>
                <w:color w:val="000000"/>
                <w:sz w:val="22"/>
              </w:rPr>
              <w:t>回族自治区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8E0482" w:rsidP="003D11C6" w14:paraId="480314B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令人叹为观止的雷公电母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8E0482" w:rsidP="003D11C6" w14:paraId="393FB62F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624F1464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29FF0FB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67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3909CAAC" w14:textId="4B9540FD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宁夏</w:t>
            </w:r>
            <w:r w:rsidR="00356E52">
              <w:rPr>
                <w:rFonts w:ascii="仿宋_GB2312" w:eastAsia="仿宋_GB2312" w:hAnsi="等线" w:hint="eastAsia"/>
                <w:color w:val="000000"/>
                <w:sz w:val="22"/>
              </w:rPr>
              <w:t>回族自治区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47B10C5D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高温天气与臭氧有什么关系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6E342A7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20825648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0ECE1A7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68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13DA34C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江西省气象学会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35277F33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《天呐原来如此》气象科普系列短视频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47479740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2AD2D593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4334CE70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69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5BE0871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湖北省气象学会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4FAA4BA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带你探秘太空中的“降水星”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532418A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523D9E41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75583B7F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70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54EF61D5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河南省气象学会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7E891B6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不速之客--对流雨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6CECC48F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32DCF758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20ED0AA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71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40BE060D" w14:textId="3C19AD35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广西</w:t>
            </w:r>
            <w:r w:rsidR="00356E52">
              <w:rPr>
                <w:rFonts w:ascii="仿宋_GB2312" w:eastAsia="仿宋_GB2312" w:hAnsi="等线" w:hint="eastAsia"/>
                <w:color w:val="000000"/>
                <w:sz w:val="22"/>
              </w:rPr>
              <w:t>壮族自治区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54FAFDB5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气候与气候预测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3BE3F28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6E6B89FC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6209C8E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72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2C6E23C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广东省气象学会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185EA66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《节气小课堂》专题系列科普视频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022206C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29A07226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2E998C80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73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53AFCFF5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安徽省气象学会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1AC9D275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强对流天气的那些事-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西游篇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4B9B8DEC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00DD9E22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0B47E65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74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605D26F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安徽省气象学会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70ADDABA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轻点指尖、观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“图”识天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-天气预报员的“速成”攻略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58AD067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45E09688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510839D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75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439FF5DA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安徽省气象学会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6AA77E1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什么是城市内涝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369D26A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2D0D594C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53FBAC4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76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790D2DE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color w:val="000000"/>
                <w:sz w:val="22"/>
              </w:rPr>
              <w:t>新疆维吾尔自治区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09A7F34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真人演绎MG动画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丨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新疆招聘气候大使，考官竟是雷公电母！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0B2BDEC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56710231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74278183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77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2AA074A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中国气象局气象干部培训学院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68A8F4E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浙江青田稻鱼共生系统气象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文化微课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34C7220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788B9B75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486DEC9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78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3C1B229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江苏省气象学会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780A053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气象卫星成像仪三兄弟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3377087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494F68D7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1ED7D17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79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588C7729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广东海洋大学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1FC4361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问天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455AD94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1EDCB48B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0675E25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80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7378DC19" w14:textId="77777777">
            <w:pPr>
              <w:ind w:right="-246" w:rightChars="-117"/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西藏自治区气象学会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7EA0A9A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宗吉谈天说地之柳絮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7498A41C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7E3F9F62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1407016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81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6BCD9C2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浙江省气象学会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49EBF51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天气有门道亚运系列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7C26F98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3C3F9452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69D26FC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82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49181FC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浙江省气象学会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3D871ADC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农业气象指数保险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一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惠 农利农保护伞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031E4B6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16343E30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6E29E8D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83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58D5F218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浙江省气象学会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22B55DE9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了解天气预报背后的秘 密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22E0694C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0E4178A5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6D42660A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84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27518D16" w14:textId="2D9F1E8E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陕西</w:t>
            </w:r>
            <w:r w:rsidR="00356E52">
              <w:rPr>
                <w:rFonts w:ascii="仿宋_GB2312" w:eastAsia="仿宋_GB2312" w:hAnsi="等线" w:hint="eastAsia"/>
                <w:color w:val="000000"/>
                <w:sz w:val="22"/>
              </w:rPr>
              <w:t>省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7E9E5DC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“霜”和“霜冻”它们真的不一样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1C80A4D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0A8F7738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00BE1AE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85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181BA66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山东气象学会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77CC838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暴雨倾泻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7BDDE462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708D31CD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3CDD5D4F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86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135181DC" w14:textId="77777777">
            <w:pPr>
              <w:ind w:right="-246" w:rightChars="-117"/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西藏自治区气象学会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38EF8673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应对气候变暖-拉鲁湿地的绿色魔法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5805C61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4EF55211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73BC705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87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1F2DD488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甘肃省气象局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3C3F17A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探秘云</w:t>
            </w: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水边甘霖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5B7C69D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35D0272D" w14:textId="77777777" w:rsidTr="0062025C">
        <w:tblPrEx>
          <w:tblW w:w="9221" w:type="dxa"/>
          <w:jc w:val="center"/>
          <w:tblLook w:val="04A0"/>
        </w:tblPrEx>
        <w:trPr>
          <w:trHeight w:val="49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345A44C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仿宋" w:hint="eastAsia"/>
                <w:color w:val="000000"/>
                <w:sz w:val="22"/>
              </w:rPr>
              <w:t>88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060D174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江苏省气象学会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8E0482" w:rsidP="003D11C6" w14:paraId="3F43C7BA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露营很美好 这些气象风险要知道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76A9" w:rsidRPr="008E0482" w:rsidP="003D11C6" w14:paraId="265213D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8E0482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</w:tbl>
    <w:p w:rsidR="007876A9" w:rsidP="00B84D3F" w14:paraId="7D2EFCEF" w14:textId="77777777">
      <w:pPr>
        <w:snapToGrid w:val="0"/>
        <w:spacing w:before="156" w:beforeLines="50" w:after="156" w:afterLines="50"/>
        <w:ind w:firstLine="198" w:firstLineChars="62"/>
        <w:jc w:val="center"/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</w:pPr>
    </w:p>
    <w:p w:rsidR="00FC5922" w:rsidRPr="00B84D3F" w:rsidP="00B84D3F" w14:paraId="1E95DB1C" w14:textId="581D756F">
      <w:pPr>
        <w:snapToGrid w:val="0"/>
        <w:spacing w:before="156" w:beforeLines="50" w:after="156" w:afterLines="50"/>
        <w:ind w:firstLine="198" w:firstLineChars="62"/>
        <w:jc w:val="center"/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</w:pPr>
      <w:r w:rsidRPr="00B84D3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课件</w:t>
      </w:r>
      <w:r w:rsidRPr="00B84D3F" w:rsidR="00B84D3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类</w:t>
      </w:r>
    </w:p>
    <w:tbl>
      <w:tblPr>
        <w:tblW w:w="9026" w:type="dxa"/>
        <w:tblInd w:w="-431" w:type="dxa"/>
        <w:tblLook w:val="04A0"/>
      </w:tblPr>
      <w:tblGrid>
        <w:gridCol w:w="852"/>
        <w:gridCol w:w="2268"/>
        <w:gridCol w:w="4650"/>
        <w:gridCol w:w="1256"/>
      </w:tblGrid>
      <w:tr w14:paraId="02EF428A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64F5B53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705B25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D6F6881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705B25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推荐单位</w:t>
            </w:r>
          </w:p>
        </w:tc>
        <w:tc>
          <w:tcPr>
            <w:tcW w:w="4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608DF2E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705B25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D6691AC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705B25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所获奖项</w:t>
            </w:r>
          </w:p>
        </w:tc>
      </w:tr>
      <w:tr w14:paraId="7804D8BF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2FD84D73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81FF9C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湖南省气象学会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DBE900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气象知多少—长沙市中小学气象科普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研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学系列特色课件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2A8279F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5AA88347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CFC1D5B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EFF239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福建省气象学会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D04671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F40E6B">
              <w:rPr>
                <w:rFonts w:ascii="仿宋_GB2312" w:eastAsia="仿宋_GB2312" w:hAnsi="等线" w:hint="eastAsia"/>
                <w:color w:val="000000"/>
                <w:sz w:val="22"/>
              </w:rPr>
              <w:t>科学认识气象灾害</w:t>
            </w:r>
            <w:r w:rsidRPr="00F40E6B">
              <w:rPr>
                <w:rFonts w:ascii="仿宋_GB2312" w:eastAsia="仿宋_GB2312" w:hAnsi="等线" w:hint="eastAsia"/>
                <w:color w:val="000000"/>
                <w:sz w:val="22"/>
              </w:rPr>
              <w:t>系列微课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CF3A90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01C1864F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DC11FE0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4F0892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四川省气象学会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AC965A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三星堆之谜：古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蜀文明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的气候密码科普探索之旅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B4E312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2E3DA4C9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84A3B0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2C7231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上海市气象学会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C9AB021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《“汇小囡”玩转24节气》系列气象科普课程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563BC5B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2DE1F809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705B25" w:rsidP="003D11C6" w14:paraId="0DE76F9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color w:val="000000"/>
                <w:sz w:val="22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705B25" w:rsidP="003D11C6" w14:paraId="02AFB82A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color w:val="000000"/>
                <w:sz w:val="22"/>
              </w:rPr>
              <w:t>河南省气象学会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705B25" w:rsidP="003D11C6" w14:paraId="2A38D65C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color w:val="000000"/>
                <w:sz w:val="22"/>
              </w:rPr>
              <w:t>气象探秘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705B25" w:rsidP="003D11C6" w14:paraId="61845C9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3031AA91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0F5348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/>
                <w:color w:val="000000"/>
                <w:sz w:val="22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9EE09C5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上海市气象学会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BF9B0C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青少年气象科普职业体验系列课程课件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4FF461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32F0C2FE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C6942F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/>
                <w:color w:val="000000"/>
                <w:sz w:val="22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D3A996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南京信息工程大学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C1AF91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以史为镜——探秘大气科学的前世今生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1D4273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770B2B07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975609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/>
                <w:color w:val="000000"/>
                <w:sz w:val="22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707644A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江西省气象学会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19F1FC8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科普明白讲——气象科普进校园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0931EA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5944ACFD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27EA74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/>
                <w:color w:val="000000"/>
                <w:sz w:val="22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FE317E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贵州省气象学会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6187745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观天测候的前世今生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3A48310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1E2201B5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AAD5E3F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/>
                <w:color w:val="000000"/>
                <w:sz w:val="22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280565CA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浙江省气象学会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21EB41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小e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研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学课程《认识我 们身边的风》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EF0FCE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4AA8CDD3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705B25" w:rsidP="003D11C6" w14:paraId="19A8388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color w:val="000000"/>
                <w:sz w:val="22"/>
              </w:rPr>
              <w:t>1</w:t>
            </w:r>
            <w:r>
              <w:rPr>
                <w:rFonts w:ascii="仿宋_GB2312" w:eastAsia="仿宋_GB2312" w:hAnsi="等线"/>
                <w:color w:val="000000"/>
                <w:sz w:val="22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705B25" w:rsidP="003D11C6" w14:paraId="658E2AC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天津市气象学会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705B25" w:rsidP="003D11C6" w14:paraId="1A0AE41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“气象防灾在行动”系列科普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76A9" w:rsidRPr="00705B25" w:rsidP="003D11C6" w14:paraId="2EDC0B43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7FF79267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8ECF23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/>
                <w:color w:val="000000"/>
                <w:sz w:val="22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515FF2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辽宁省气象学会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7EA51B5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古诗中的气象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34D851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076CB957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7B86B8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1</w:t>
            </w:r>
            <w:r>
              <w:rPr>
                <w:rFonts w:ascii="仿宋_GB2312" w:eastAsia="仿宋_GB2312" w:hAnsi="等线"/>
                <w:color w:val="000000"/>
                <w:sz w:val="22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90232D2" w14:textId="77777777">
            <w:pPr>
              <w:ind w:left="49" w:right="-252" w:hanging="141" w:leftChars="-44" w:rightChars="-120" w:hangingChars="64"/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内蒙古自治区气象学会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4648A2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测个气象要素，怎么违法了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014577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02FCAF85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10F062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1</w:t>
            </w:r>
            <w:r>
              <w:rPr>
                <w:rFonts w:ascii="仿宋_GB2312" w:eastAsia="仿宋_GB2312" w:hAnsi="等线"/>
                <w:color w:val="000000"/>
                <w:sz w:val="22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86C3EA4" w14:textId="77777777">
            <w:pPr>
              <w:ind w:right="-105" w:rightChars="-50"/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内蒙古自治区气象局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BABFB36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沙尘家族那些事儿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2FD1141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4478669F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2E629C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1</w:t>
            </w:r>
            <w:r>
              <w:rPr>
                <w:rFonts w:ascii="仿宋_GB2312" w:eastAsia="仿宋_GB2312" w:hAnsi="等线"/>
                <w:color w:val="000000"/>
                <w:sz w:val="22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2DD946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河北省气象学会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9942856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解锁台风“北漂”三大招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3DC460E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346D994E" w14:textId="77777777" w:rsidTr="0062025C">
        <w:tblPrEx>
          <w:tblW w:w="9026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A05ABF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color w:val="000000"/>
                <w:sz w:val="22"/>
              </w:rPr>
              <w:t>1</w:t>
            </w:r>
            <w:r>
              <w:rPr>
                <w:rFonts w:ascii="仿宋_GB2312" w:eastAsia="仿宋_GB2312" w:hAnsi="等线"/>
                <w:color w:val="000000"/>
                <w:sz w:val="22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26A20FA6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天津市气象学会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23F17A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盐里盐气的“雪”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97ABB3B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</w:tbl>
    <w:p w:rsidR="007912C1" w:rsidRPr="007912C1" w14:paraId="4AC45209" w14:textId="32B38302">
      <w:pPr>
        <w:widowControl/>
        <w:jc w:val="left"/>
        <w:rPr>
          <w:rFonts w:ascii="方正小标宋简体" w:eastAsia="方正小标宋简体" w:hAnsi="宋体" w:cs="宋体" w:hint="eastAsia"/>
          <w:color w:val="000000"/>
          <w:spacing w:val="4"/>
          <w:w w:val="95"/>
          <w:kern w:val="0"/>
          <w:sz w:val="36"/>
          <w:szCs w:val="36"/>
        </w:rPr>
      </w:pPr>
    </w:p>
    <w:p w:rsidR="007912C1" w:rsidRPr="00B84D3F" w:rsidP="00B84D3F" w14:paraId="5E9F1FA7" w14:textId="492E3BDD">
      <w:pPr>
        <w:snapToGrid w:val="0"/>
        <w:spacing w:before="156" w:beforeLines="50" w:after="156" w:afterLines="50"/>
        <w:ind w:firstLine="198" w:firstLineChars="62"/>
        <w:jc w:val="center"/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</w:pPr>
      <w:r w:rsidRPr="00B84D3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文创</w:t>
      </w:r>
      <w:r w:rsidR="00B84D3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类</w:t>
      </w:r>
    </w:p>
    <w:tbl>
      <w:tblPr>
        <w:tblW w:w="9073" w:type="dxa"/>
        <w:tblInd w:w="-431" w:type="dxa"/>
        <w:tblLook w:val="04A0"/>
      </w:tblPr>
      <w:tblGrid>
        <w:gridCol w:w="852"/>
        <w:gridCol w:w="2409"/>
        <w:gridCol w:w="4536"/>
        <w:gridCol w:w="1276"/>
      </w:tblGrid>
      <w:tr w14:paraId="5725579D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3C58844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705B25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C09753E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705B25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推荐单位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1E38B83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705B25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16BFF12" w14:textId="77777777">
            <w:pPr>
              <w:jc w:val="center"/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</w:pPr>
            <w:r w:rsidRPr="00705B25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所获奖项</w:t>
            </w:r>
          </w:p>
        </w:tc>
      </w:tr>
      <w:tr w14:paraId="0D046691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4E9F087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6147C5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天禾翔云文化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传媒有限公司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AF22D6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“温暖”防线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7C3C90A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0870EAD0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7CDF8BA9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26FDBB1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河北省气象学会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EFE71E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“非遗话防灾”科普皮影套装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265DA3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一等奖</w:t>
            </w:r>
          </w:p>
        </w:tc>
      </w:tr>
      <w:tr w14:paraId="32F288F2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6EECF2F2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3310F66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江苏省气象局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C287BA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“字说气象”点读识字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81D312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6F97B91A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1D7C6A1B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8FF5E8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广东省气象学会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7D96CC2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岁月鎏金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B2E058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5FDBD0B0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2AA5143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A04EF2D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上海市气象学会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A58547C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AR数字气象站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9ADE94C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2CB71CCB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0EE1E61A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B453815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绮耘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科技（浙江）股份有限公司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79853FCA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智慧气象百叶箱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7ED1123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5551745C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07D8709D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564FAD9" w14:textId="4FE8170E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广西</w:t>
            </w:r>
            <w:r w:rsidR="00356E52">
              <w:rPr>
                <w:rFonts w:ascii="仿宋_GB2312" w:eastAsia="仿宋_GB2312" w:hAnsi="等线" w:hint="eastAsia"/>
                <w:color w:val="000000"/>
                <w:sz w:val="22"/>
              </w:rPr>
              <w:t>壮族自治区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气象学会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DF81911" w14:textId="77777777">
            <w:pPr>
              <w:ind w:right="-178" w:rightChars="-85"/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云朵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朵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和风阵阵的科普游戏——气象与生态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1E690E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二等奖</w:t>
            </w:r>
          </w:p>
        </w:tc>
      </w:tr>
      <w:tr w14:paraId="2C0778BD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30E9DF17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7203DE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中国气象局人工影响天气中心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AF300B6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高炮人工防雹增雨科普游戏软件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76F1863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56BD6792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35AFBE48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62025C" w14:paraId="32239EE8" w14:textId="77777777">
            <w:pPr>
              <w:ind w:right="-254" w:rightChars="-121"/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北京天译科技有限公司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B940074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“守护行动”碳中和科普小程序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7E21146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72D9FBB7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3B3B2E45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10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86AEBEC" w14:textId="580E723C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陕西</w:t>
            </w:r>
            <w:r w:rsidR="00356E52">
              <w:rPr>
                <w:rFonts w:ascii="仿宋_GB2312" w:eastAsia="仿宋_GB2312" w:hAnsi="等线" w:hint="eastAsia"/>
                <w:color w:val="000000"/>
                <w:sz w:val="22"/>
              </w:rPr>
              <w:t>省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气象学会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8E9BB49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日己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觥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·风暴瓶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9C2D7B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11AA8132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2F9A87D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11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6599CAB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天禾翔云文化</w:t>
            </w: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传媒有限公司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46DC1EFE" w14:textId="77777777">
            <w:pPr>
              <w:ind w:left="-103" w:right="-178" w:leftChars="-49" w:rightChars="-85"/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“斗转星移 节气与星座”环形空间互动展项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59DCC12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3607429C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552B068C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12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EA7093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福建省气象局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9197373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福天天气象科普数码存储音响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06ECEFC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47D84696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4F9322D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13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5AAC013F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北京气象学会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13B8ACC0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《城市气象科普研学护照》系列作品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2EC7F394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  <w:tr w14:paraId="3FF29783" w14:textId="77777777" w:rsidTr="0062025C">
        <w:tblPrEx>
          <w:tblW w:w="9073" w:type="dxa"/>
          <w:tblInd w:w="-431" w:type="dxa"/>
          <w:tblLook w:val="04A0"/>
        </w:tblPrEx>
        <w:trPr>
          <w:trHeight w:val="49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76A9" w:rsidRPr="00705B25" w:rsidP="003D11C6" w14:paraId="4F18CFD1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05E97147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辽宁省气象学会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67AB56EE" w14:textId="77777777">
            <w:pPr>
              <w:jc w:val="left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天气符号连连看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6A9" w:rsidRPr="00705B25" w:rsidP="003D11C6" w14:paraId="3332D3C2" w14:textId="77777777">
            <w:pPr>
              <w:jc w:val="center"/>
              <w:rPr>
                <w:rFonts w:ascii="仿宋_GB2312" w:eastAsia="仿宋_GB2312" w:hAnsi="等线" w:hint="eastAsia"/>
                <w:color w:val="000000"/>
                <w:sz w:val="22"/>
              </w:rPr>
            </w:pPr>
            <w:r w:rsidRPr="00705B25">
              <w:rPr>
                <w:rFonts w:ascii="仿宋_GB2312" w:eastAsia="仿宋_GB2312" w:hAnsi="等线" w:hint="eastAsia"/>
                <w:color w:val="000000"/>
                <w:sz w:val="22"/>
              </w:rPr>
              <w:t>三等奖</w:t>
            </w:r>
          </w:p>
        </w:tc>
      </w:tr>
    </w:tbl>
    <w:p w:rsidR="00FC5922" w:rsidRPr="00296C36" w:rsidP="00296C36" w14:paraId="21DEDC01" w14:textId="77777777">
      <w:pPr>
        <w:jc w:val="left"/>
        <w:rPr>
          <w:rFonts w:ascii="等线" w:eastAsia="等线" w:hAnsi="等线" w:hint="eastAsia"/>
          <w:color w:val="000000"/>
          <w:sz w:val="22"/>
        </w:rPr>
      </w:pPr>
    </w:p>
    <w:p w:rsidR="00FC5922" w:rsidRPr="00FC5922" w:rsidP="00FC5922" w14:paraId="7DAAE083" w14:textId="77777777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sectPr w:rsidSect="00B772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吴宇:拟稿人校对">
    <w15:presenceInfo w15:providerId="None" w15:userId="吴宇:拟稿人校对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revisionView w:comments="1" w:formatting="1" w:inkAnnotations="1" w:insDel="1" w:markup="0"/>
  <w:trackRevisions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1AC"/>
    <w:rsid w:val="00020639"/>
    <w:rsid w:val="00042A3B"/>
    <w:rsid w:val="000470A9"/>
    <w:rsid w:val="000A5273"/>
    <w:rsid w:val="000C2CEB"/>
    <w:rsid w:val="000E4009"/>
    <w:rsid w:val="001154D7"/>
    <w:rsid w:val="00141404"/>
    <w:rsid w:val="001B213F"/>
    <w:rsid w:val="001B7D95"/>
    <w:rsid w:val="001E55F2"/>
    <w:rsid w:val="001E5B3D"/>
    <w:rsid w:val="00296C36"/>
    <w:rsid w:val="002F7058"/>
    <w:rsid w:val="003118E7"/>
    <w:rsid w:val="00356E52"/>
    <w:rsid w:val="00374559"/>
    <w:rsid w:val="00375602"/>
    <w:rsid w:val="00380026"/>
    <w:rsid w:val="00383D37"/>
    <w:rsid w:val="003B527D"/>
    <w:rsid w:val="003B6DF4"/>
    <w:rsid w:val="003D11C6"/>
    <w:rsid w:val="00425937"/>
    <w:rsid w:val="004C3EB4"/>
    <w:rsid w:val="004E44C1"/>
    <w:rsid w:val="005337EB"/>
    <w:rsid w:val="00557C11"/>
    <w:rsid w:val="005A66AF"/>
    <w:rsid w:val="005C3218"/>
    <w:rsid w:val="005F35F0"/>
    <w:rsid w:val="0061075B"/>
    <w:rsid w:val="0062025C"/>
    <w:rsid w:val="006A02D4"/>
    <w:rsid w:val="006D20EA"/>
    <w:rsid w:val="00705B25"/>
    <w:rsid w:val="00761665"/>
    <w:rsid w:val="007876A9"/>
    <w:rsid w:val="007912C1"/>
    <w:rsid w:val="007B3ADD"/>
    <w:rsid w:val="007F7B5D"/>
    <w:rsid w:val="008064EA"/>
    <w:rsid w:val="00806D4B"/>
    <w:rsid w:val="008325C5"/>
    <w:rsid w:val="00843A36"/>
    <w:rsid w:val="0088420C"/>
    <w:rsid w:val="008D40DD"/>
    <w:rsid w:val="008E0482"/>
    <w:rsid w:val="009224A3"/>
    <w:rsid w:val="00950351"/>
    <w:rsid w:val="00963591"/>
    <w:rsid w:val="00980293"/>
    <w:rsid w:val="009B2665"/>
    <w:rsid w:val="009C4B9A"/>
    <w:rsid w:val="009C7163"/>
    <w:rsid w:val="009F04B3"/>
    <w:rsid w:val="00A025F7"/>
    <w:rsid w:val="00A05599"/>
    <w:rsid w:val="00A11ACB"/>
    <w:rsid w:val="00A13CE3"/>
    <w:rsid w:val="00A3593D"/>
    <w:rsid w:val="00AC50FE"/>
    <w:rsid w:val="00AE11AC"/>
    <w:rsid w:val="00B77214"/>
    <w:rsid w:val="00B84D3F"/>
    <w:rsid w:val="00C4505D"/>
    <w:rsid w:val="00CE3DBF"/>
    <w:rsid w:val="00CF107D"/>
    <w:rsid w:val="00D07C04"/>
    <w:rsid w:val="00D1386E"/>
    <w:rsid w:val="00D209F4"/>
    <w:rsid w:val="00D3572A"/>
    <w:rsid w:val="00D843B1"/>
    <w:rsid w:val="00D9109C"/>
    <w:rsid w:val="00DB4478"/>
    <w:rsid w:val="00DB6294"/>
    <w:rsid w:val="00DD6EE6"/>
    <w:rsid w:val="00E6477F"/>
    <w:rsid w:val="00EB6723"/>
    <w:rsid w:val="00EC6211"/>
    <w:rsid w:val="00EC68F9"/>
    <w:rsid w:val="00ED4A81"/>
    <w:rsid w:val="00EE74D0"/>
    <w:rsid w:val="00F10CB3"/>
    <w:rsid w:val="00F40E6B"/>
    <w:rsid w:val="00F56F66"/>
    <w:rsid w:val="00F80637"/>
    <w:rsid w:val="00FA1827"/>
    <w:rsid w:val="00FC59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B8FB05"/>
  <w15:docId w15:val="{02412798-1E21-4BD2-8ADB-439AA31DE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950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5035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50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50351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950351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950351"/>
    <w:rPr>
      <w:sz w:val="18"/>
      <w:szCs w:val="18"/>
    </w:rPr>
  </w:style>
  <w:style w:type="paragraph" w:styleId="Revision">
    <w:name w:val="Revision"/>
    <w:hidden/>
    <w:uiPriority w:val="99"/>
    <w:semiHidden/>
    <w:rsid w:val="000E40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Relationship Id="rId7" Type="http://schemas.microsoft.com/office/2011/relationships/people" Target="people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3B6587-8144-4E7D-8DD0-E78B1BA89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11</TotalTime>
  <Pages>8</Pages>
  <Words>761</Words>
  <Characters>4343</Characters>
  <Application>Microsoft Office Word</Application>
  <DocSecurity>0</DocSecurity>
  <Lines>36</Lines>
  <Paragraphs>10</Paragraphs>
  <ScaleCrop>false</ScaleCrop>
  <Company>Hewlett-Packard Company</Company>
  <LinksUpToDate>false</LinksUpToDate>
  <CharactersWithSpaces>5094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蒋小燕(拟稿人校对)</dc:creator>
  <cp:lastModifiedBy>吴宇:拟稿人校对</cp:lastModifiedBy>
  <cp:revision>8</cp:revision>
  <cp:lastPrinted>2022-11-28T07:48:00Z</cp:lastPrinted>
  <dcterms:created xsi:type="dcterms:W3CDTF">2024-08-27T06:48:00Z</dcterms:created>
  <dcterms:modified xsi:type="dcterms:W3CDTF">2024-09-09T02:42:00Z</dcterms:modified>
</cp:coreProperties>
</file>