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324B89">
      <w:pPr>
        <w:rPr>
          <w:rFonts w:ascii="黑体" w:eastAsia="黑体" w:hAnsi="宋体"/>
          <w:szCs w:val="32"/>
        </w:rPr>
      </w:pPr>
      <w:r>
        <w:rPr>
          <w:rFonts w:ascii="黑体" w:eastAsia="黑体" w:hAnsi="宋体" w:hint="eastAsia"/>
          <w:szCs w:val="32"/>
        </w:rPr>
        <w:t>附件</w:t>
      </w:r>
      <w:r>
        <w:rPr>
          <w:rFonts w:ascii="黑体" w:eastAsia="黑体" w:hAnsi="宋体" w:hint="eastAsia"/>
          <w:szCs w:val="32"/>
        </w:rPr>
        <w:t>1</w:t>
      </w:r>
    </w:p>
    <w:p w:rsidR="00324B89">
      <w:pPr>
        <w:spacing w:line="70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ascii="方正小标宋简体" w:eastAsia="方正小标宋简体" w:cs="Arial" w:hint="eastAsia"/>
          <w:spacing w:val="-4"/>
          <w:sz w:val="44"/>
          <w:szCs w:val="44"/>
        </w:rPr>
        <w:t>2024</w:t>
      </w:r>
      <w:r>
        <w:rPr>
          <w:rFonts w:ascii="方正小标宋简体" w:eastAsia="方正小标宋简体" w:cs="Arial" w:hint="eastAsia"/>
          <w:spacing w:val="-4"/>
          <w:sz w:val="44"/>
          <w:szCs w:val="44"/>
        </w:rPr>
        <w:t>年度考核结果名单</w:t>
      </w:r>
    </w:p>
    <w:p w:rsidR="00324B89">
      <w:pPr>
        <w:spacing w:line="380" w:lineRule="exact"/>
        <w:ind w:firstLine="640" w:firstLineChars="200"/>
        <w:rPr>
          <w:rFonts w:ascii="仿宋_GB2312"/>
          <w:kern w:val="0"/>
        </w:rPr>
      </w:pPr>
    </w:p>
    <w:p w:rsidR="00B9727C" w:rsidP="00B9727C">
      <w:pPr>
        <w:ind w:firstLine="640" w:firstLineChars="20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一、优秀等次人员名单</w:t>
      </w:r>
    </w:p>
    <w:p w:rsidR="00B9727C" w:rsidP="00B9727C">
      <w:pPr>
        <w:ind w:firstLine="640" w:firstLineChars="200"/>
        <w:rPr>
          <w:rFonts w:ascii="仿宋_GB2312" w:hAnsi="仿宋_GB2312" w:cs="仿宋_GB2312"/>
          <w:szCs w:val="32"/>
        </w:rPr>
      </w:pPr>
      <w:r w:rsidRPr="00480C8B">
        <w:rPr>
          <w:rFonts w:ascii="仿宋_GB2312" w:hAnsi="仿宋_GB2312" w:cs="仿宋_GB2312" w:hint="eastAsia"/>
          <w:szCs w:val="32"/>
        </w:rPr>
        <w:t>参公：</w:t>
      </w:r>
      <w:r w:rsidRPr="003D79AE">
        <w:rPr>
          <w:rFonts w:ascii="仿宋_GB2312" w:hAnsi="仿宋_GB2312" w:cs="仿宋_GB2312" w:hint="eastAsia"/>
          <w:szCs w:val="32"/>
        </w:rPr>
        <w:t>罗艳艳、郑建伟、陈志韫、陈乙东</w:t>
      </w:r>
    </w:p>
    <w:p w:rsidR="00B9727C" w:rsidP="00B9727C">
      <w:pPr>
        <w:ind w:firstLine="640" w:firstLineChars="200"/>
        <w:rPr>
          <w:rFonts w:ascii="仿宋_GB2312" w:hAnsi="仿宋_GB2312" w:cs="仿宋_GB2312"/>
          <w:szCs w:val="32"/>
        </w:rPr>
      </w:pPr>
      <w:r>
        <w:rPr>
          <w:rFonts w:ascii="仿宋_GB2312" w:hAnsi="仿宋_GB2312" w:cs="仿宋_GB2312" w:hint="eastAsia"/>
          <w:szCs w:val="32"/>
        </w:rPr>
        <w:t>事业：</w:t>
      </w:r>
      <w:r w:rsidRPr="003D79AE">
        <w:rPr>
          <w:rFonts w:ascii="仿宋_GB2312" w:hAnsi="仿宋_GB2312" w:cs="仿宋_GB2312" w:hint="eastAsia"/>
          <w:szCs w:val="32"/>
        </w:rPr>
        <w:t>蒋荣复、胡兵、刘青青、卢冰冰、林楠（荔城）、黄书捷、张响亮、吴新宇</w:t>
      </w:r>
    </w:p>
    <w:p w:rsidR="00B9727C" w:rsidP="00B9727C">
      <w:pPr>
        <w:ind w:firstLine="640" w:firstLineChars="200"/>
        <w:rPr>
          <w:rFonts w:ascii="黑体" w:eastAsia="黑体" w:hAnsi="黑体" w:cs="黑体"/>
          <w:szCs w:val="32"/>
        </w:rPr>
      </w:pPr>
      <w:r w:rsidRPr="00480C8B">
        <w:rPr>
          <w:rFonts w:ascii="仿宋_GB2312" w:hAnsi="仿宋_GB2312" w:cs="仿宋_GB2312" w:hint="eastAsia"/>
          <w:szCs w:val="32"/>
        </w:rPr>
        <w:t>聘用：</w:t>
      </w:r>
      <w:r w:rsidRPr="003D79AE">
        <w:rPr>
          <w:rFonts w:ascii="仿宋_GB2312" w:hAnsi="仿宋_GB2312" w:cs="仿宋_GB2312" w:hint="eastAsia"/>
          <w:szCs w:val="32"/>
        </w:rPr>
        <w:t>郑立群、谢子杭、</w:t>
      </w:r>
      <w:r>
        <w:rPr>
          <w:rFonts w:ascii="仿宋_GB2312" w:hAnsi="仿宋_GB2312" w:cs="仿宋_GB2312" w:hint="eastAsia"/>
          <w:szCs w:val="32"/>
        </w:rPr>
        <w:t>蔡晗</w:t>
      </w:r>
      <w:bookmarkStart w:id="0" w:name="_GoBack"/>
      <w:bookmarkEnd w:id="0"/>
      <w:r w:rsidRPr="003D79AE">
        <w:rPr>
          <w:rFonts w:ascii="仿宋_GB2312" w:hAnsi="仿宋_GB2312" w:cs="仿宋_GB2312" w:hint="eastAsia"/>
          <w:szCs w:val="32"/>
        </w:rPr>
        <w:t>、陈玫玫、陈自强</w:t>
      </w:r>
    </w:p>
    <w:p w:rsidR="00B9727C" w:rsidP="00B9727C">
      <w:pPr>
        <w:ind w:firstLine="640" w:firstLineChars="200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二、不定等次人员名单</w:t>
      </w:r>
    </w:p>
    <w:p w:rsidR="00B9727C" w:rsidP="00B9727C">
      <w:pPr>
        <w:ind w:firstLine="640" w:firstLineChars="200"/>
        <w:rPr>
          <w:rFonts w:ascii="仿宋_GB2312" w:hAnsi="仿宋_GB2312" w:cs="仿宋_GB2312"/>
          <w:szCs w:val="32"/>
        </w:rPr>
      </w:pPr>
      <w:r w:rsidRPr="003D79AE">
        <w:rPr>
          <w:rFonts w:ascii="仿宋_GB2312" w:hAnsi="仿宋_GB2312" w:cs="仿宋_GB2312" w:hint="eastAsia"/>
          <w:szCs w:val="32"/>
        </w:rPr>
        <w:t>林晨轩、蔡夏雪</w:t>
      </w:r>
      <w:r>
        <w:rPr>
          <w:rFonts w:ascii="仿宋_GB2312" w:hAnsi="仿宋_GB2312" w:cs="仿宋_GB2312" w:hint="eastAsia"/>
          <w:szCs w:val="32"/>
        </w:rPr>
        <w:t>、</w:t>
      </w:r>
      <w:r w:rsidRPr="003D79AE">
        <w:rPr>
          <w:rFonts w:ascii="仿宋_GB2312" w:hAnsi="仿宋_GB2312" w:cs="仿宋_GB2312" w:hint="eastAsia"/>
          <w:szCs w:val="32"/>
        </w:rPr>
        <w:t>郑素娥</w:t>
      </w:r>
    </w:p>
    <w:p w:rsidR="00B9727C" w:rsidRPr="00B9727C">
      <w:pPr>
        <w:ind w:firstLine="640" w:firstLineChars="200"/>
        <w:rPr>
          <w:rFonts w:ascii="仿宋_GB2312"/>
        </w:rPr>
      </w:pPr>
    </w:p>
    <w:sectPr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revisionView w:comments="1" w:formatting="1" w:inkAnnotations="1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383D"/>
    <w:rsid w:val="FFF303F9"/>
    <w:rsid w:val="00066E0C"/>
    <w:rsid w:val="001210E3"/>
    <w:rsid w:val="00163AD7"/>
    <w:rsid w:val="0017095A"/>
    <w:rsid w:val="00181634"/>
    <w:rsid w:val="00190160"/>
    <w:rsid w:val="001A0864"/>
    <w:rsid w:val="001A6F7D"/>
    <w:rsid w:val="00204972"/>
    <w:rsid w:val="00265172"/>
    <w:rsid w:val="00286004"/>
    <w:rsid w:val="00324B89"/>
    <w:rsid w:val="0034383D"/>
    <w:rsid w:val="0039602F"/>
    <w:rsid w:val="003A153C"/>
    <w:rsid w:val="003C2078"/>
    <w:rsid w:val="003D79AE"/>
    <w:rsid w:val="003E6A21"/>
    <w:rsid w:val="003E7845"/>
    <w:rsid w:val="003F4724"/>
    <w:rsid w:val="003F6DA6"/>
    <w:rsid w:val="004105B2"/>
    <w:rsid w:val="004504AA"/>
    <w:rsid w:val="00480C8B"/>
    <w:rsid w:val="0055528B"/>
    <w:rsid w:val="006465EE"/>
    <w:rsid w:val="0066461C"/>
    <w:rsid w:val="006E55ED"/>
    <w:rsid w:val="007460AF"/>
    <w:rsid w:val="00766D52"/>
    <w:rsid w:val="00887CC3"/>
    <w:rsid w:val="008D5F48"/>
    <w:rsid w:val="009114AC"/>
    <w:rsid w:val="009A4FAF"/>
    <w:rsid w:val="00A364D6"/>
    <w:rsid w:val="00A55142"/>
    <w:rsid w:val="00A62077"/>
    <w:rsid w:val="00AE1B09"/>
    <w:rsid w:val="00B00FE4"/>
    <w:rsid w:val="00B33ACA"/>
    <w:rsid w:val="00B617A1"/>
    <w:rsid w:val="00B9727C"/>
    <w:rsid w:val="00C5611D"/>
    <w:rsid w:val="00CA56C5"/>
    <w:rsid w:val="00CF7423"/>
    <w:rsid w:val="00DF457A"/>
    <w:rsid w:val="00E54880"/>
    <w:rsid w:val="00F273F5"/>
    <w:rsid w:val="00F71F1E"/>
    <w:rsid w:val="00F87D56"/>
    <w:rsid w:val="00F937A4"/>
    <w:rsid w:val="00FB0EAE"/>
    <w:rsid w:val="0DE56277"/>
    <w:rsid w:val="1CFBA68C"/>
    <w:rsid w:val="56CC4A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 w:line="432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页眉 Char"/>
    <w:basedOn w:val="DefaultParagraphFont"/>
    <w:link w:val="Header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仿宋_GB2312" w:hAnsi="Times New Roman" w:cs="Times New Roman"/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B9727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B9727C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4</TotalTime>
  <Pages>1</Pages>
  <Words>20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袁倩茜</dc:creator>
  <cp:lastModifiedBy>周惠珊:拟稿人校对</cp:lastModifiedBy>
  <cp:revision>5</cp:revision>
  <dcterms:created xsi:type="dcterms:W3CDTF">2024-03-06T08:39:00Z</dcterms:created>
  <dcterms:modified xsi:type="dcterms:W3CDTF">2025-03-26T08:52:00Z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