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08A3" w:rsidRPr="007308A3" w:rsidRDefault="008A3C07" w:rsidP="00C4650F">
      <w:pPr>
        <w:widowControl/>
        <w:shd w:val="clear" w:color="auto" w:fill="FFFFFF"/>
        <w:jc w:val="center"/>
        <w:rPr>
          <w:rFonts w:ascii="方正小标宋简体" w:eastAsia="方正小标宋简体" w:hAnsi="宋体" w:cs="宋体"/>
          <w:bCs/>
          <w:color w:val="333333"/>
          <w:kern w:val="0"/>
          <w:sz w:val="44"/>
          <w:szCs w:val="44"/>
        </w:rPr>
      </w:pPr>
      <w:r>
        <w:rPr>
          <w:rFonts w:ascii="方正小标宋简体" w:eastAsia="方正小标宋简体" w:hAnsi="宋体" w:cs="宋体" w:hint="eastAsia"/>
          <w:bCs/>
          <w:color w:val="333333"/>
          <w:kern w:val="0"/>
          <w:sz w:val="44"/>
          <w:szCs w:val="44"/>
        </w:rPr>
        <w:t>福建省龙岩市</w:t>
      </w:r>
      <w:r w:rsidR="00A64C62" w:rsidRPr="007308A3">
        <w:rPr>
          <w:rFonts w:ascii="方正小标宋简体" w:eastAsia="方正小标宋简体" w:hAnsi="宋体" w:cs="宋体" w:hint="eastAsia"/>
          <w:bCs/>
          <w:color w:val="333333"/>
          <w:kern w:val="0"/>
          <w:sz w:val="44"/>
          <w:szCs w:val="44"/>
        </w:rPr>
        <w:t>武平县</w:t>
      </w:r>
      <w:r w:rsidR="00A64C62" w:rsidRPr="007308A3">
        <w:rPr>
          <w:rFonts w:ascii="方正小标宋简体" w:eastAsia="方正小标宋简体" w:hAnsi="宋体" w:cs="宋体"/>
          <w:bCs/>
          <w:color w:val="333333"/>
          <w:kern w:val="0"/>
          <w:sz w:val="44"/>
          <w:szCs w:val="44"/>
        </w:rPr>
        <w:t>气象局</w:t>
      </w:r>
    </w:p>
    <w:p w:rsidR="00C4650F" w:rsidRPr="007308A3" w:rsidRDefault="00AB7457" w:rsidP="00C4650F">
      <w:pPr>
        <w:widowControl/>
        <w:shd w:val="clear" w:color="auto" w:fill="FFFFFF"/>
        <w:jc w:val="center"/>
        <w:rPr>
          <w:rFonts w:ascii="方正小标宋简体" w:eastAsia="方正小标宋简体" w:hAnsi="宋体" w:cs="宋体"/>
          <w:color w:val="333333"/>
          <w:kern w:val="0"/>
          <w:sz w:val="44"/>
          <w:szCs w:val="44"/>
        </w:rPr>
      </w:pPr>
      <w:r>
        <w:rPr>
          <w:rFonts w:ascii="方正小标宋简体" w:eastAsia="方正小标宋简体" w:hAnsi="宋体" w:cs="宋体" w:hint="eastAsia"/>
          <w:bCs/>
          <w:color w:val="333333"/>
          <w:kern w:val="0"/>
          <w:sz w:val="44"/>
          <w:szCs w:val="44"/>
        </w:rPr>
        <w:t>202</w:t>
      </w:r>
      <w:r w:rsidR="006C2C44">
        <w:rPr>
          <w:rFonts w:ascii="方正小标宋简体" w:eastAsia="方正小标宋简体" w:hAnsi="宋体" w:cs="宋体"/>
          <w:bCs/>
          <w:color w:val="333333"/>
          <w:kern w:val="0"/>
          <w:sz w:val="44"/>
          <w:szCs w:val="44"/>
        </w:rPr>
        <w:t>4</w:t>
      </w:r>
      <w:r w:rsidR="00A64C62" w:rsidRPr="007308A3">
        <w:rPr>
          <w:rFonts w:ascii="方正小标宋简体" w:eastAsia="方正小标宋简体" w:hAnsi="宋体" w:cs="宋体" w:hint="eastAsia"/>
          <w:bCs/>
          <w:color w:val="333333"/>
          <w:kern w:val="0"/>
          <w:sz w:val="44"/>
          <w:szCs w:val="44"/>
        </w:rPr>
        <w:t>年度</w:t>
      </w:r>
      <w:r w:rsidR="0055089D" w:rsidRPr="007308A3">
        <w:rPr>
          <w:rFonts w:ascii="方正小标宋简体" w:eastAsia="方正小标宋简体" w:hAnsi="宋体" w:cs="宋体" w:hint="eastAsia"/>
          <w:bCs/>
          <w:color w:val="333333"/>
          <w:kern w:val="0"/>
          <w:sz w:val="44"/>
          <w:szCs w:val="44"/>
        </w:rPr>
        <w:t>政府信息公开工作年度报告</w:t>
      </w:r>
    </w:p>
    <w:p w:rsidR="00C4650F" w:rsidRPr="00105C54" w:rsidRDefault="00C366CB" w:rsidP="00C4650F">
      <w:pPr>
        <w:widowControl/>
        <w:shd w:val="clear" w:color="auto" w:fill="FFFFFF"/>
        <w:ind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</w:p>
    <w:p w:rsidR="00AB7457" w:rsidRDefault="007308A3" w:rsidP="004E06CC">
      <w:pPr>
        <w:widowControl/>
        <w:shd w:val="clear" w:color="auto" w:fill="FFFFFF"/>
        <w:spacing w:line="560" w:lineRule="exact"/>
        <w:ind w:firstLineChars="200" w:firstLine="640"/>
        <w:rPr>
          <w:rFonts w:ascii="仿宋_GB2312" w:eastAsia="仿宋_GB2312" w:hAnsi="宋体" w:cs="宋体"/>
          <w:color w:val="333333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武平县气象局为参公事业管理单位，</w:t>
      </w:r>
      <w:r w:rsidRPr="00FE549D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负责辖区内气象行业管理、气象防灾减灾、气象服务、天气预报与气候预测、地面气象观测、气象卫星应用及防御雷电管理等工作。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依据</w:t>
      </w:r>
      <w:r w:rsidRPr="00D217DA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《中华人民共和国政府信息公开条例》</w:t>
      </w:r>
      <w:r w:rsidR="00AB7457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有关规定</w:t>
      </w:r>
      <w:r w:rsidRPr="00D217DA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，</w:t>
      </w:r>
      <w:r w:rsidR="00AB7457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结合</w:t>
      </w:r>
      <w:r w:rsidRPr="009A447D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《气象部门政府信息公开办法》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要求，</w:t>
      </w:r>
      <w:r w:rsidR="00AB7457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根据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本局</w:t>
      </w:r>
      <w:r w:rsidRPr="00D217DA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工作实际，</w:t>
      </w:r>
      <w:r w:rsidR="00AB7457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现将202</w:t>
      </w:r>
      <w:r w:rsidR="00577624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4</w:t>
      </w:r>
      <w:r w:rsidR="00AB7457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年度政府信息公开工作情况报告如下。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本报告所列政府信息公开数据统计期限自20</w:t>
      </w:r>
      <w:r>
        <w:rPr>
          <w:rFonts w:ascii="仿宋_GB2312" w:eastAsia="仿宋_GB2312" w:hAnsi="宋体" w:cs="宋体"/>
          <w:color w:val="333333"/>
          <w:kern w:val="0"/>
          <w:sz w:val="32"/>
          <w:szCs w:val="32"/>
        </w:rPr>
        <w:t>2</w:t>
      </w:r>
      <w:r w:rsidR="006C2C44">
        <w:rPr>
          <w:rFonts w:ascii="仿宋_GB2312" w:eastAsia="仿宋_GB2312" w:hAnsi="宋体" w:cs="宋体"/>
          <w:color w:val="333333"/>
          <w:kern w:val="0"/>
          <w:sz w:val="32"/>
          <w:szCs w:val="32"/>
        </w:rPr>
        <w:t>4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年1月1日至20</w:t>
      </w:r>
      <w:r>
        <w:rPr>
          <w:rFonts w:ascii="仿宋_GB2312" w:eastAsia="仿宋_GB2312" w:hAnsi="宋体" w:cs="宋体"/>
          <w:color w:val="333333"/>
          <w:kern w:val="0"/>
          <w:sz w:val="32"/>
          <w:szCs w:val="32"/>
        </w:rPr>
        <w:t>2</w:t>
      </w:r>
      <w:r w:rsidR="006C2C44">
        <w:rPr>
          <w:rFonts w:ascii="仿宋_GB2312" w:eastAsia="仿宋_GB2312" w:hAnsi="宋体" w:cs="宋体"/>
          <w:color w:val="333333"/>
          <w:kern w:val="0"/>
          <w:sz w:val="32"/>
          <w:szCs w:val="32"/>
        </w:rPr>
        <w:t>4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年12月3</w:t>
      </w:r>
      <w:r w:rsidR="00CB202D" w:rsidRPr="00CB202D"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  <w:t>0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日，</w:t>
      </w:r>
      <w:r w:rsidRPr="00F45A2A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对本报告如有疑问，可与武平县气象局联系（地址：武平县平川街道东大街39号。</w:t>
      </w:r>
      <w:r w:rsidRPr="00C4249B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邮编：364300；电话：0597-</w:t>
      </w:r>
      <w:r w:rsidRPr="00C4249B">
        <w:rPr>
          <w:rFonts w:ascii="仿宋_GB2312" w:eastAsia="仿宋_GB2312" w:hAnsi="宋体" w:cs="宋体"/>
          <w:color w:val="333333"/>
          <w:kern w:val="0"/>
          <w:sz w:val="32"/>
          <w:szCs w:val="32"/>
        </w:rPr>
        <w:t>323280</w:t>
      </w:r>
      <w:r w:rsidR="00E10E32" w:rsidRPr="00C4249B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3</w:t>
      </w:r>
      <w:r w:rsidRPr="00C4249B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；传真：0597-</w:t>
      </w:r>
      <w:r w:rsidRPr="00C4249B">
        <w:rPr>
          <w:rFonts w:ascii="仿宋_GB2312" w:eastAsia="仿宋_GB2312" w:hAnsi="宋体" w:cs="宋体"/>
          <w:color w:val="333333"/>
          <w:kern w:val="0"/>
          <w:sz w:val="32"/>
          <w:szCs w:val="32"/>
        </w:rPr>
        <w:t>3232821</w:t>
      </w:r>
      <w:r w:rsidRPr="00C4249B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；邮箱：</w:t>
      </w:r>
      <w:hyperlink r:id="rId7" w:history="1">
        <w:r w:rsidR="00AB7457" w:rsidRPr="00C4249B">
          <w:rPr>
            <w:color w:val="333333"/>
          </w:rPr>
          <w:t>wpqxj050@163.com</w:t>
        </w:r>
      </w:hyperlink>
      <w:r w:rsidRPr="00C4249B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）。</w:t>
      </w:r>
    </w:p>
    <w:p w:rsidR="00C4650F" w:rsidRPr="00AB7457" w:rsidRDefault="0055089D" w:rsidP="004E06CC">
      <w:pPr>
        <w:widowControl/>
        <w:shd w:val="clear" w:color="auto" w:fill="FFFFFF"/>
        <w:spacing w:line="560" w:lineRule="exact"/>
        <w:ind w:firstLineChars="200" w:firstLine="640"/>
        <w:rPr>
          <w:rFonts w:ascii="仿宋_GB2312" w:eastAsia="仿宋_GB2312" w:hAnsi="宋体" w:cs="宋体"/>
          <w:color w:val="333333"/>
          <w:kern w:val="0"/>
          <w:sz w:val="32"/>
          <w:szCs w:val="32"/>
        </w:rPr>
      </w:pPr>
      <w:r w:rsidRPr="00AB7457">
        <w:rPr>
          <w:rFonts w:ascii="黑体" w:eastAsia="黑体" w:hAnsi="黑体" w:cs="宋体" w:hint="eastAsia"/>
          <w:bCs/>
          <w:color w:val="333333"/>
          <w:kern w:val="0"/>
          <w:sz w:val="32"/>
          <w:szCs w:val="32"/>
        </w:rPr>
        <w:t>一、总体情况</w:t>
      </w:r>
    </w:p>
    <w:p w:rsidR="00AB7457" w:rsidRDefault="000B0B86" w:rsidP="004E06CC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0B0B86">
        <w:rPr>
          <w:rFonts w:ascii="仿宋_GB2312" w:eastAsia="仿宋_GB2312" w:hint="eastAsia"/>
          <w:sz w:val="32"/>
          <w:szCs w:val="32"/>
        </w:rPr>
        <w:t>武平县气象局</w:t>
      </w:r>
      <w:r w:rsidR="00AB7457" w:rsidRPr="00AB7457">
        <w:rPr>
          <w:rFonts w:ascii="仿宋_GB2312" w:eastAsia="仿宋_GB2312" w:hint="eastAsia"/>
          <w:sz w:val="32"/>
          <w:szCs w:val="32"/>
        </w:rPr>
        <w:t>高度重视</w:t>
      </w:r>
      <w:r w:rsidR="00AB7457">
        <w:rPr>
          <w:rFonts w:ascii="仿宋_GB2312" w:eastAsia="仿宋_GB2312" w:hint="eastAsia"/>
          <w:sz w:val="32"/>
          <w:szCs w:val="32"/>
        </w:rPr>
        <w:t>政府信息公开</w:t>
      </w:r>
      <w:r w:rsidR="00437D2B">
        <w:rPr>
          <w:rFonts w:ascii="仿宋_GB2312" w:eastAsia="仿宋_GB2312" w:hint="eastAsia"/>
          <w:sz w:val="32"/>
          <w:szCs w:val="32"/>
        </w:rPr>
        <w:t>工作，按照《中华人民共和国政府信息公开条例》依法做好主动</w:t>
      </w:r>
      <w:bookmarkStart w:id="0" w:name="_GoBack"/>
      <w:bookmarkEnd w:id="0"/>
      <w:r w:rsidR="00437D2B">
        <w:rPr>
          <w:rFonts w:ascii="仿宋_GB2312" w:eastAsia="仿宋_GB2312" w:hint="eastAsia"/>
          <w:sz w:val="32"/>
          <w:szCs w:val="32"/>
        </w:rPr>
        <w:t>公开和</w:t>
      </w:r>
      <w:r w:rsidR="00AB7457">
        <w:rPr>
          <w:rFonts w:ascii="仿宋_GB2312" w:eastAsia="仿宋_GB2312" w:hint="eastAsia"/>
          <w:sz w:val="32"/>
          <w:szCs w:val="32"/>
        </w:rPr>
        <w:t>申请公开，</w:t>
      </w:r>
      <w:r w:rsidR="00352D8F">
        <w:rPr>
          <w:rFonts w:ascii="仿宋_GB2312" w:eastAsia="仿宋_GB2312" w:hint="eastAsia"/>
          <w:sz w:val="32"/>
          <w:szCs w:val="32"/>
        </w:rPr>
        <w:t>以公开为原则，</w:t>
      </w:r>
      <w:r w:rsidR="00352D8F" w:rsidRPr="00E86812">
        <w:rPr>
          <w:rFonts w:ascii="仿宋_GB2312" w:eastAsia="仿宋_GB2312" w:hint="eastAsia"/>
          <w:color w:val="000000" w:themeColor="text1"/>
          <w:sz w:val="32"/>
          <w:szCs w:val="32"/>
        </w:rPr>
        <w:t>不公开是例外，</w:t>
      </w:r>
      <w:r w:rsidR="00352D8F">
        <w:rPr>
          <w:rFonts w:ascii="仿宋_GB2312" w:eastAsia="仿宋_GB2312" w:hint="eastAsia"/>
          <w:sz w:val="32"/>
          <w:szCs w:val="32"/>
        </w:rPr>
        <w:t>对单位信息实行应公开尽公开，有效确保了公众的知情权、参与权。</w:t>
      </w:r>
    </w:p>
    <w:p w:rsidR="00B4399B" w:rsidRPr="00B4399B" w:rsidRDefault="00B4399B" w:rsidP="00B4399B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B4399B">
        <w:rPr>
          <w:rFonts w:ascii="仿宋_GB2312" w:eastAsia="仿宋_GB2312" w:hint="eastAsia"/>
          <w:sz w:val="32"/>
          <w:szCs w:val="32"/>
        </w:rPr>
        <w:t>（一）主动公开政府信息情况</w:t>
      </w:r>
    </w:p>
    <w:p w:rsidR="00352D8F" w:rsidRPr="00B4399B" w:rsidRDefault="00352D8F" w:rsidP="00B4399B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4399B">
        <w:rPr>
          <w:rFonts w:ascii="仿宋_GB2312" w:eastAsia="仿宋_GB2312" w:hint="eastAsia"/>
          <w:sz w:val="32"/>
          <w:szCs w:val="32"/>
        </w:rPr>
        <w:t>202</w:t>
      </w:r>
      <w:r w:rsidR="006C2C44" w:rsidRPr="00B4399B">
        <w:rPr>
          <w:rFonts w:ascii="仿宋_GB2312" w:eastAsia="仿宋_GB2312"/>
          <w:sz w:val="32"/>
          <w:szCs w:val="32"/>
        </w:rPr>
        <w:t>4</w:t>
      </w:r>
      <w:r w:rsidR="00BC0D79" w:rsidRPr="00B4399B">
        <w:rPr>
          <w:rFonts w:ascii="仿宋_GB2312" w:eastAsia="仿宋_GB2312" w:hint="eastAsia"/>
          <w:sz w:val="32"/>
          <w:szCs w:val="32"/>
        </w:rPr>
        <w:t>年，</w:t>
      </w:r>
      <w:r w:rsidR="000B0B86" w:rsidRPr="00B4399B">
        <w:rPr>
          <w:rFonts w:ascii="仿宋_GB2312" w:eastAsia="仿宋_GB2312" w:hint="eastAsia"/>
          <w:sz w:val="32"/>
          <w:szCs w:val="32"/>
        </w:rPr>
        <w:t>武平县气象局</w:t>
      </w:r>
      <w:r w:rsidR="008B1CE6" w:rsidRPr="00B4399B">
        <w:rPr>
          <w:rFonts w:ascii="仿宋_GB2312" w:eastAsia="仿宋_GB2312" w:hint="eastAsia"/>
          <w:sz w:val="32"/>
          <w:szCs w:val="32"/>
        </w:rPr>
        <w:t>没有</w:t>
      </w:r>
      <w:r w:rsidR="008B1CE6" w:rsidRPr="00B4399B">
        <w:rPr>
          <w:rFonts w:ascii="仿宋_GB2312" w:eastAsia="仿宋_GB2312"/>
          <w:sz w:val="32"/>
          <w:szCs w:val="32"/>
        </w:rPr>
        <w:t>制</w:t>
      </w:r>
      <w:r w:rsidR="008B1CE6" w:rsidRPr="00B4399B">
        <w:rPr>
          <w:rFonts w:ascii="仿宋_GB2312" w:eastAsia="仿宋_GB2312" w:hint="eastAsia"/>
          <w:sz w:val="32"/>
          <w:szCs w:val="32"/>
        </w:rPr>
        <w:t>发</w:t>
      </w:r>
      <w:r w:rsidR="00BC0D79" w:rsidRPr="00B4399B">
        <w:rPr>
          <w:rFonts w:ascii="仿宋_GB2312" w:eastAsia="仿宋_GB2312" w:hint="eastAsia"/>
          <w:sz w:val="32"/>
          <w:szCs w:val="32"/>
        </w:rPr>
        <w:t>行政规范性文件，</w:t>
      </w:r>
      <w:proofErr w:type="gramStart"/>
      <w:r w:rsidRPr="00B4399B">
        <w:rPr>
          <w:rFonts w:ascii="仿宋_GB2312" w:eastAsia="仿宋_GB2312" w:hint="eastAsia"/>
          <w:sz w:val="32"/>
          <w:szCs w:val="32"/>
        </w:rPr>
        <w:t>作出</w:t>
      </w:r>
      <w:proofErr w:type="gramEnd"/>
      <w:r w:rsidRPr="00B4399B">
        <w:rPr>
          <w:rFonts w:ascii="仿宋_GB2312" w:eastAsia="仿宋_GB2312" w:hint="eastAsia"/>
          <w:sz w:val="32"/>
          <w:szCs w:val="32"/>
        </w:rPr>
        <w:t>行政许可</w:t>
      </w:r>
      <w:r w:rsidR="00E56111" w:rsidRPr="00B4399B">
        <w:rPr>
          <w:rFonts w:ascii="仿宋_GB2312" w:eastAsia="仿宋_GB2312"/>
          <w:sz w:val="32"/>
          <w:szCs w:val="32"/>
        </w:rPr>
        <w:t>3</w:t>
      </w:r>
      <w:r w:rsidR="00BC0D79" w:rsidRPr="00B4399B">
        <w:rPr>
          <w:rFonts w:ascii="仿宋_GB2312" w:eastAsia="仿宋_GB2312" w:hint="eastAsia"/>
          <w:sz w:val="32"/>
          <w:szCs w:val="32"/>
        </w:rPr>
        <w:t>件</w:t>
      </w:r>
      <w:r w:rsidR="005F0245" w:rsidRPr="00B4399B">
        <w:rPr>
          <w:rFonts w:ascii="仿宋_GB2312" w:eastAsia="仿宋_GB2312" w:hint="eastAsia"/>
          <w:sz w:val="32"/>
          <w:szCs w:val="32"/>
        </w:rPr>
        <w:t>，全年对防雷安全监管对象开展安全检查</w:t>
      </w:r>
      <w:r w:rsidR="00F525CB" w:rsidRPr="00B4399B">
        <w:rPr>
          <w:rFonts w:ascii="仿宋_GB2312" w:eastAsia="仿宋_GB2312"/>
          <w:sz w:val="32"/>
          <w:szCs w:val="32"/>
        </w:rPr>
        <w:t>29</w:t>
      </w:r>
      <w:r w:rsidR="00D067BF" w:rsidRPr="00B4399B">
        <w:rPr>
          <w:rFonts w:ascii="仿宋_GB2312" w:eastAsia="仿宋_GB2312" w:hint="eastAsia"/>
          <w:sz w:val="32"/>
          <w:szCs w:val="32"/>
        </w:rPr>
        <w:t>家，</w:t>
      </w:r>
      <w:r w:rsidR="005F0245" w:rsidRPr="00B4399B">
        <w:rPr>
          <w:rFonts w:ascii="仿宋_GB2312" w:eastAsia="仿宋_GB2312" w:hint="eastAsia"/>
          <w:sz w:val="32"/>
          <w:szCs w:val="32"/>
        </w:rPr>
        <w:t>没有</w:t>
      </w:r>
      <w:proofErr w:type="gramStart"/>
      <w:r w:rsidR="005F0245" w:rsidRPr="00B4399B">
        <w:rPr>
          <w:rFonts w:ascii="仿宋_GB2312" w:eastAsia="仿宋_GB2312" w:hint="eastAsia"/>
          <w:sz w:val="32"/>
          <w:szCs w:val="32"/>
        </w:rPr>
        <w:t>作出</w:t>
      </w:r>
      <w:proofErr w:type="gramEnd"/>
      <w:r w:rsidRPr="00B4399B">
        <w:rPr>
          <w:rFonts w:ascii="仿宋_GB2312" w:eastAsia="仿宋_GB2312" w:hint="eastAsia"/>
          <w:sz w:val="32"/>
          <w:szCs w:val="32"/>
        </w:rPr>
        <w:t>行政处罚和行政强制性事项，没有涉及行政事业性收费，相应的信息公开数量为</w:t>
      </w:r>
      <w:r w:rsidR="00622F6F" w:rsidRPr="00B4399B">
        <w:rPr>
          <w:rFonts w:ascii="仿宋_GB2312" w:eastAsia="仿宋_GB2312" w:hint="eastAsia"/>
          <w:sz w:val="32"/>
          <w:szCs w:val="32"/>
        </w:rPr>
        <w:t>3</w:t>
      </w:r>
      <w:r w:rsidRPr="00B4399B">
        <w:rPr>
          <w:rFonts w:ascii="仿宋_GB2312" w:eastAsia="仿宋_GB2312" w:hint="eastAsia"/>
          <w:sz w:val="32"/>
          <w:szCs w:val="32"/>
        </w:rPr>
        <w:t>。</w:t>
      </w:r>
    </w:p>
    <w:p w:rsidR="00B4399B" w:rsidRDefault="00B4399B" w:rsidP="004E06C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（二）</w:t>
      </w:r>
      <w:r w:rsidR="00352D8F">
        <w:rPr>
          <w:rFonts w:ascii="仿宋_GB2312" w:eastAsia="仿宋_GB2312" w:hint="eastAsia"/>
          <w:sz w:val="32"/>
          <w:szCs w:val="32"/>
        </w:rPr>
        <w:t>依申请公开情况</w:t>
      </w:r>
    </w:p>
    <w:p w:rsidR="00352D8F" w:rsidRDefault="00352D8F" w:rsidP="004E06C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202</w:t>
      </w:r>
      <w:r w:rsidR="006C2C44">
        <w:rPr>
          <w:rFonts w:ascii="仿宋_GB2312" w:eastAsia="仿宋_GB2312"/>
          <w:sz w:val="32"/>
          <w:szCs w:val="32"/>
        </w:rPr>
        <w:t>4</w:t>
      </w:r>
      <w:r>
        <w:rPr>
          <w:rFonts w:ascii="仿宋_GB2312" w:eastAsia="仿宋_GB2312" w:hint="eastAsia"/>
          <w:sz w:val="32"/>
          <w:szCs w:val="32"/>
        </w:rPr>
        <w:t>年，</w:t>
      </w:r>
      <w:r w:rsidR="000B0B86" w:rsidRPr="000B0B86">
        <w:rPr>
          <w:rFonts w:ascii="仿宋_GB2312" w:eastAsia="仿宋_GB2312" w:hint="eastAsia"/>
          <w:sz w:val="32"/>
          <w:szCs w:val="32"/>
        </w:rPr>
        <w:t>武平县气象局</w:t>
      </w:r>
      <w:r>
        <w:rPr>
          <w:rFonts w:ascii="仿宋_GB2312" w:eastAsia="仿宋_GB2312" w:hint="eastAsia"/>
          <w:sz w:val="32"/>
          <w:szCs w:val="32"/>
        </w:rPr>
        <w:t>没有收到政府信息公开申请，也没有202</w:t>
      </w:r>
      <w:r w:rsidR="006C2C44">
        <w:rPr>
          <w:rFonts w:ascii="仿宋_GB2312" w:eastAsia="仿宋_GB2312"/>
          <w:sz w:val="32"/>
          <w:szCs w:val="32"/>
        </w:rPr>
        <w:t>3</w:t>
      </w:r>
      <w:r>
        <w:rPr>
          <w:rFonts w:ascii="仿宋_GB2312" w:eastAsia="仿宋_GB2312" w:hint="eastAsia"/>
          <w:sz w:val="32"/>
          <w:szCs w:val="32"/>
        </w:rPr>
        <w:t>年度结转的政府信息公开申请，相应数量为0。</w:t>
      </w:r>
    </w:p>
    <w:p w:rsidR="00B4399B" w:rsidRDefault="00B4399B" w:rsidP="004E06CC">
      <w:pPr>
        <w:spacing w:line="6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（三）行政复议和行政诉讼方面</w:t>
      </w:r>
    </w:p>
    <w:p w:rsidR="00352D8F" w:rsidRDefault="00352D8F" w:rsidP="004E06C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202</w:t>
      </w:r>
      <w:r w:rsidR="006C2C44">
        <w:rPr>
          <w:rFonts w:ascii="仿宋_GB2312" w:eastAsia="仿宋_GB2312"/>
          <w:sz w:val="32"/>
          <w:szCs w:val="32"/>
        </w:rPr>
        <w:t>4</w:t>
      </w:r>
      <w:r>
        <w:rPr>
          <w:rFonts w:ascii="仿宋_GB2312" w:eastAsia="仿宋_GB2312" w:hint="eastAsia"/>
          <w:sz w:val="32"/>
          <w:szCs w:val="32"/>
        </w:rPr>
        <w:t>年，</w:t>
      </w:r>
      <w:r w:rsidR="000B0B86" w:rsidRPr="000B0B86">
        <w:rPr>
          <w:rFonts w:ascii="仿宋_GB2312" w:eastAsia="仿宋_GB2312" w:hint="eastAsia"/>
          <w:sz w:val="32"/>
          <w:szCs w:val="32"/>
        </w:rPr>
        <w:t>武平县气象局</w:t>
      </w:r>
      <w:r>
        <w:rPr>
          <w:rFonts w:ascii="仿宋_GB2312" w:eastAsia="仿宋_GB2312" w:hint="eastAsia"/>
          <w:sz w:val="32"/>
          <w:szCs w:val="32"/>
        </w:rPr>
        <w:t>没有涉及行政复议和行政诉讼事项。</w:t>
      </w:r>
    </w:p>
    <w:p w:rsidR="00B4399B" w:rsidRDefault="00B4399B" w:rsidP="004E06C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（三）</w:t>
      </w:r>
      <w:r w:rsidR="00352D8F">
        <w:rPr>
          <w:rFonts w:ascii="仿宋_GB2312" w:eastAsia="仿宋_GB2312" w:hint="eastAsia"/>
          <w:sz w:val="32"/>
          <w:szCs w:val="32"/>
        </w:rPr>
        <w:t>公开的其他信息方面</w:t>
      </w:r>
    </w:p>
    <w:p w:rsidR="00C4650F" w:rsidRPr="007308A3" w:rsidRDefault="005F0245" w:rsidP="004E06CC">
      <w:pPr>
        <w:spacing w:line="600" w:lineRule="exact"/>
        <w:ind w:firstLineChars="200" w:firstLine="640"/>
        <w:rPr>
          <w:rFonts w:ascii="宋体" w:eastAsia="宋体" w:hAnsi="宋体" w:cs="宋体"/>
          <w:color w:val="333333"/>
          <w:kern w:val="0"/>
          <w:sz w:val="24"/>
          <w:szCs w:val="24"/>
        </w:rPr>
      </w:pPr>
      <w:r>
        <w:rPr>
          <w:rFonts w:ascii="仿宋_GB2312" w:eastAsia="仿宋_GB2312" w:hint="eastAsia"/>
          <w:sz w:val="32"/>
          <w:szCs w:val="32"/>
        </w:rPr>
        <w:t>一是</w:t>
      </w:r>
      <w:r w:rsidRPr="005F0245">
        <w:rPr>
          <w:rFonts w:ascii="仿宋_GB2312" w:eastAsia="仿宋_GB2312" w:hint="eastAsia"/>
          <w:sz w:val="32"/>
          <w:szCs w:val="32"/>
        </w:rPr>
        <w:t>按规定做好年度预决算公开工作，通过地方政府门户网站</w:t>
      </w:r>
      <w:r>
        <w:rPr>
          <w:rFonts w:ascii="仿宋_GB2312" w:eastAsia="仿宋_GB2312" w:hint="eastAsia"/>
          <w:sz w:val="32"/>
          <w:szCs w:val="32"/>
        </w:rPr>
        <w:t>和上级主管部门对外网站</w:t>
      </w:r>
      <w:r w:rsidRPr="005F0245">
        <w:rPr>
          <w:rFonts w:ascii="仿宋_GB2312" w:eastAsia="仿宋_GB2312" w:hint="eastAsia"/>
          <w:sz w:val="32"/>
          <w:szCs w:val="32"/>
        </w:rPr>
        <w:t>公开</w:t>
      </w:r>
      <w:r>
        <w:rPr>
          <w:rFonts w:ascii="仿宋_GB2312" w:eastAsia="仿宋_GB2312" w:hint="eastAsia"/>
          <w:sz w:val="32"/>
          <w:szCs w:val="32"/>
        </w:rPr>
        <w:t>单位</w:t>
      </w:r>
      <w:r w:rsidRPr="005F0245">
        <w:rPr>
          <w:rFonts w:ascii="仿宋_GB2312" w:eastAsia="仿宋_GB2312" w:hint="eastAsia"/>
          <w:sz w:val="32"/>
          <w:szCs w:val="32"/>
        </w:rPr>
        <w:t>年度预决算情况，方便公众查阅监督。</w:t>
      </w:r>
      <w:r>
        <w:rPr>
          <w:rFonts w:ascii="仿宋_GB2312" w:eastAsia="仿宋_GB2312" w:hint="eastAsia"/>
          <w:sz w:val="32"/>
          <w:szCs w:val="32"/>
        </w:rPr>
        <w:t>二是</w:t>
      </w:r>
      <w:r w:rsidR="00626B99">
        <w:rPr>
          <w:rFonts w:ascii="仿宋_GB2312" w:eastAsia="仿宋_GB2312" w:hint="eastAsia"/>
          <w:sz w:val="32"/>
          <w:szCs w:val="32"/>
        </w:rPr>
        <w:t>及时通过武平微天气公众号、突发事件预警信息发布平台和相关预警预报短信及时向社会公布</w:t>
      </w:r>
      <w:r>
        <w:rPr>
          <w:rFonts w:ascii="仿宋_GB2312" w:eastAsia="仿宋_GB2312" w:hint="eastAsia"/>
          <w:sz w:val="32"/>
          <w:szCs w:val="32"/>
        </w:rPr>
        <w:t>气象预测预报</w:t>
      </w:r>
      <w:r w:rsidR="00DF1F10">
        <w:rPr>
          <w:rFonts w:ascii="仿宋_GB2312" w:eastAsia="仿宋_GB2312" w:hint="eastAsia"/>
          <w:sz w:val="32"/>
          <w:szCs w:val="32"/>
        </w:rPr>
        <w:t>预警信息</w:t>
      </w:r>
      <w:r>
        <w:rPr>
          <w:rFonts w:ascii="仿宋_GB2312" w:eastAsia="仿宋_GB2312" w:hint="eastAsia"/>
          <w:sz w:val="32"/>
          <w:szCs w:val="32"/>
        </w:rPr>
        <w:t>和相关气象观测数据</w:t>
      </w:r>
      <w:r w:rsidR="00DF1F10">
        <w:rPr>
          <w:rFonts w:ascii="仿宋_GB2312" w:eastAsia="仿宋_GB2312" w:hint="eastAsia"/>
          <w:sz w:val="32"/>
          <w:szCs w:val="32"/>
        </w:rPr>
        <w:t>，</w:t>
      </w:r>
      <w:r w:rsidR="00CB202D" w:rsidRPr="00E86812">
        <w:rPr>
          <w:rFonts w:ascii="仿宋_GB2312" w:eastAsia="仿宋_GB2312" w:hint="eastAsia"/>
          <w:color w:val="000000" w:themeColor="text1"/>
          <w:sz w:val="32"/>
          <w:szCs w:val="32"/>
        </w:rPr>
        <w:t>供</w:t>
      </w:r>
      <w:r w:rsidR="00DF1F10">
        <w:rPr>
          <w:rFonts w:ascii="仿宋_GB2312" w:eastAsia="仿宋_GB2312" w:hint="eastAsia"/>
          <w:sz w:val="32"/>
          <w:szCs w:val="32"/>
        </w:rPr>
        <w:t>公众生产生活使用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C4650F" w:rsidRDefault="0055089D" w:rsidP="004E06CC">
      <w:pPr>
        <w:widowControl/>
        <w:shd w:val="clear" w:color="auto" w:fill="FFFFFF"/>
        <w:spacing w:after="240" w:line="600" w:lineRule="exact"/>
        <w:ind w:firstLine="480"/>
        <w:rPr>
          <w:rFonts w:ascii="黑体" w:eastAsia="黑体" w:hAnsi="黑体" w:cs="宋体"/>
          <w:bCs/>
          <w:color w:val="333333"/>
          <w:kern w:val="0"/>
          <w:sz w:val="32"/>
          <w:szCs w:val="32"/>
        </w:rPr>
      </w:pPr>
      <w:r w:rsidRPr="005F0245">
        <w:rPr>
          <w:rFonts w:ascii="黑体" w:eastAsia="黑体" w:hAnsi="黑体" w:cs="宋体" w:hint="eastAsia"/>
          <w:bCs/>
          <w:color w:val="333333"/>
          <w:kern w:val="0"/>
          <w:sz w:val="32"/>
          <w:szCs w:val="32"/>
        </w:rPr>
        <w:t>二、主动公开政府信息情况</w:t>
      </w:r>
    </w:p>
    <w:tbl>
      <w:tblPr>
        <w:tblW w:w="9740" w:type="dxa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35"/>
        <w:gridCol w:w="2435"/>
        <w:gridCol w:w="2435"/>
        <w:gridCol w:w="2435"/>
      </w:tblGrid>
      <w:tr w:rsidR="005F0245" w:rsidTr="0014043B">
        <w:trPr>
          <w:trHeight w:val="340"/>
          <w:jc w:val="center"/>
        </w:trPr>
        <w:tc>
          <w:tcPr>
            <w:tcW w:w="974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F0245" w:rsidRPr="000B0B86" w:rsidRDefault="005F0245" w:rsidP="0014043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第二十条第（一）项</w:t>
            </w:r>
          </w:p>
        </w:tc>
      </w:tr>
      <w:tr w:rsidR="005F0245" w:rsidTr="0014043B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F0245" w:rsidRPr="000B0B86" w:rsidRDefault="005F0245" w:rsidP="0014043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信息内容</w:t>
            </w:r>
          </w:p>
        </w:tc>
        <w:tc>
          <w:tcPr>
            <w:tcW w:w="24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F0245" w:rsidRPr="000B0B86" w:rsidRDefault="005F0245" w:rsidP="0014043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本年</w:t>
            </w: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制发件数</w:t>
            </w:r>
          </w:p>
        </w:tc>
        <w:tc>
          <w:tcPr>
            <w:tcW w:w="24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F0245" w:rsidRPr="000B0B86" w:rsidRDefault="005F0245" w:rsidP="0014043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本年废止件数</w:t>
            </w:r>
          </w:p>
        </w:tc>
        <w:tc>
          <w:tcPr>
            <w:tcW w:w="24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F0245" w:rsidRPr="000B0B86" w:rsidRDefault="005F0245" w:rsidP="0014043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现行有效件</w:t>
            </w: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数</w:t>
            </w:r>
          </w:p>
        </w:tc>
      </w:tr>
      <w:tr w:rsidR="005F0245" w:rsidTr="0014043B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F0245" w:rsidRPr="000B0B86" w:rsidRDefault="005F0245" w:rsidP="001404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F0245" w:rsidRPr="000B0B86" w:rsidRDefault="008B1CE6" w:rsidP="005F024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F0245" w:rsidRPr="000B0B86" w:rsidRDefault="005F0245" w:rsidP="005F024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F0245" w:rsidRPr="000B0B86" w:rsidRDefault="005F0245" w:rsidP="005F024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0</w:t>
            </w:r>
          </w:p>
        </w:tc>
      </w:tr>
      <w:tr w:rsidR="005F0245" w:rsidTr="0014043B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F0245" w:rsidRPr="000B0B86" w:rsidRDefault="005F0245" w:rsidP="001404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F0245" w:rsidRPr="000B0B86" w:rsidRDefault="005F0245" w:rsidP="005F024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F0245" w:rsidRPr="000B0B86" w:rsidRDefault="005F0245" w:rsidP="005F024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F0245" w:rsidRPr="000B0B86" w:rsidRDefault="005F0245" w:rsidP="005F024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0</w:t>
            </w:r>
          </w:p>
        </w:tc>
      </w:tr>
      <w:tr w:rsidR="005F0245" w:rsidTr="0014043B">
        <w:trPr>
          <w:trHeight w:val="340"/>
          <w:jc w:val="center"/>
        </w:trPr>
        <w:tc>
          <w:tcPr>
            <w:tcW w:w="974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F0245" w:rsidRPr="000B0B86" w:rsidRDefault="005F0245" w:rsidP="0014043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第二十条第（五）项</w:t>
            </w:r>
          </w:p>
        </w:tc>
      </w:tr>
      <w:tr w:rsidR="005F0245" w:rsidTr="0014043B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F0245" w:rsidRPr="000B0B86" w:rsidRDefault="005F0245" w:rsidP="0014043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F0245" w:rsidRPr="000B0B86" w:rsidRDefault="005F0245" w:rsidP="0014043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本年处理决定数量</w:t>
            </w:r>
          </w:p>
        </w:tc>
      </w:tr>
      <w:tr w:rsidR="005F0245" w:rsidTr="0014043B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F0245" w:rsidRPr="000B0B86" w:rsidRDefault="005F0245" w:rsidP="001404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F0245" w:rsidRPr="000B0B86" w:rsidRDefault="009D3291" w:rsidP="005F024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3</w:t>
            </w:r>
          </w:p>
        </w:tc>
      </w:tr>
      <w:tr w:rsidR="005F0245" w:rsidTr="0014043B">
        <w:trPr>
          <w:trHeight w:val="340"/>
          <w:jc w:val="center"/>
        </w:trPr>
        <w:tc>
          <w:tcPr>
            <w:tcW w:w="974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F0245" w:rsidRPr="000B0B86" w:rsidRDefault="005F0245" w:rsidP="0014043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第二十条第（六）项</w:t>
            </w:r>
          </w:p>
        </w:tc>
      </w:tr>
      <w:tr w:rsidR="005F0245" w:rsidTr="0014043B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F0245" w:rsidRPr="000B0B86" w:rsidRDefault="005F0245" w:rsidP="0014043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lastRenderedPageBreak/>
              <w:t>信息内容</w:t>
            </w:r>
          </w:p>
        </w:tc>
        <w:tc>
          <w:tcPr>
            <w:tcW w:w="7305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F0245" w:rsidRPr="000B0B86" w:rsidRDefault="005F0245" w:rsidP="0014043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本年处理决定数量</w:t>
            </w:r>
          </w:p>
        </w:tc>
      </w:tr>
      <w:tr w:rsidR="005F0245" w:rsidTr="0014043B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F0245" w:rsidRPr="000B0B86" w:rsidRDefault="005F0245" w:rsidP="001404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F0245" w:rsidRPr="000B0B86" w:rsidRDefault="005F0245" w:rsidP="005F024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0</w:t>
            </w:r>
          </w:p>
        </w:tc>
      </w:tr>
      <w:tr w:rsidR="005F0245" w:rsidTr="0014043B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F0245" w:rsidRPr="000B0B86" w:rsidRDefault="005F0245" w:rsidP="001404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F0245" w:rsidRPr="000B0B86" w:rsidRDefault="005F0245" w:rsidP="005F024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0</w:t>
            </w:r>
          </w:p>
        </w:tc>
      </w:tr>
      <w:tr w:rsidR="005F0245" w:rsidTr="0014043B">
        <w:trPr>
          <w:trHeight w:val="340"/>
          <w:jc w:val="center"/>
        </w:trPr>
        <w:tc>
          <w:tcPr>
            <w:tcW w:w="974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F0245" w:rsidRPr="000B0B86" w:rsidRDefault="005F0245" w:rsidP="0014043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第二十条第（八）项</w:t>
            </w:r>
          </w:p>
        </w:tc>
      </w:tr>
      <w:tr w:rsidR="005F0245" w:rsidTr="0014043B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F0245" w:rsidRPr="000B0B86" w:rsidRDefault="005F0245" w:rsidP="0014043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F0245" w:rsidRPr="000B0B86" w:rsidRDefault="005F0245" w:rsidP="0014043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本年收费金额（单位：万元）</w:t>
            </w:r>
          </w:p>
        </w:tc>
      </w:tr>
      <w:tr w:rsidR="005F0245" w:rsidTr="0014043B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F0245" w:rsidRPr="000B0B86" w:rsidRDefault="005F0245" w:rsidP="001404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F0245" w:rsidRPr="000B0B86" w:rsidRDefault="005F0245" w:rsidP="005F024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0</w:t>
            </w:r>
          </w:p>
        </w:tc>
      </w:tr>
    </w:tbl>
    <w:p w:rsidR="00C4650F" w:rsidRPr="005F0245" w:rsidRDefault="0055089D" w:rsidP="00C4650F">
      <w:pPr>
        <w:widowControl/>
        <w:shd w:val="clear" w:color="auto" w:fill="FFFFFF"/>
        <w:spacing w:after="240"/>
        <w:ind w:firstLine="480"/>
        <w:rPr>
          <w:rFonts w:ascii="黑体" w:eastAsia="黑体" w:hAnsi="黑体" w:cs="宋体"/>
          <w:color w:val="333333"/>
          <w:kern w:val="0"/>
          <w:sz w:val="32"/>
          <w:szCs w:val="32"/>
        </w:rPr>
      </w:pPr>
      <w:r w:rsidRPr="005F0245">
        <w:rPr>
          <w:rFonts w:ascii="黑体" w:eastAsia="黑体" w:hAnsi="黑体" w:cs="宋体" w:hint="eastAsia"/>
          <w:bCs/>
          <w:color w:val="333333"/>
          <w:kern w:val="0"/>
          <w:sz w:val="32"/>
          <w:szCs w:val="32"/>
        </w:rPr>
        <w:t>三、收到和处理政府信息公开申请情况</w:t>
      </w:r>
    </w:p>
    <w:tbl>
      <w:tblPr>
        <w:tblW w:w="9748" w:type="dxa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70"/>
        <w:gridCol w:w="1074"/>
        <w:gridCol w:w="3144"/>
        <w:gridCol w:w="680"/>
        <w:gridCol w:w="680"/>
        <w:gridCol w:w="680"/>
        <w:gridCol w:w="680"/>
        <w:gridCol w:w="680"/>
        <w:gridCol w:w="680"/>
        <w:gridCol w:w="680"/>
      </w:tblGrid>
      <w:tr w:rsidR="005F0245" w:rsidTr="004E06CC">
        <w:trPr>
          <w:jc w:val="center"/>
        </w:trPr>
        <w:tc>
          <w:tcPr>
            <w:tcW w:w="4932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inset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F0245" w:rsidRPr="000B0B86" w:rsidRDefault="005F0245" w:rsidP="001404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楷体" w:cs="宋体" w:hint="eastAsia"/>
                <w:kern w:val="0"/>
                <w:sz w:val="32"/>
                <w:szCs w:val="32"/>
              </w:rPr>
              <w:t>（本列数据的勾</w:t>
            </w:r>
            <w:proofErr w:type="gramStart"/>
            <w:r w:rsidRPr="000B0B86">
              <w:rPr>
                <w:rFonts w:ascii="仿宋_GB2312" w:eastAsia="仿宋_GB2312" w:hAnsi="楷体" w:cs="宋体" w:hint="eastAsia"/>
                <w:kern w:val="0"/>
                <w:sz w:val="32"/>
                <w:szCs w:val="32"/>
              </w:rPr>
              <w:t>稽</w:t>
            </w:r>
            <w:proofErr w:type="gramEnd"/>
            <w:r w:rsidRPr="000B0B86">
              <w:rPr>
                <w:rFonts w:ascii="仿宋_GB2312" w:eastAsia="仿宋_GB2312" w:hAnsi="楷体" w:cs="宋体" w:hint="eastAsia"/>
                <w:kern w:val="0"/>
                <w:sz w:val="32"/>
                <w:szCs w:val="32"/>
              </w:rPr>
              <w:t>关系为：第一项加第二项之和，等于第三项加第四项之和）</w:t>
            </w:r>
          </w:p>
        </w:tc>
        <w:tc>
          <w:tcPr>
            <w:tcW w:w="4816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F0245" w:rsidRPr="000B0B86" w:rsidRDefault="005F0245" w:rsidP="0014043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申请人情况</w:t>
            </w:r>
          </w:p>
        </w:tc>
      </w:tr>
      <w:tr w:rsidR="005F0245" w:rsidTr="004E06CC">
        <w:trPr>
          <w:jc w:val="center"/>
        </w:trPr>
        <w:tc>
          <w:tcPr>
            <w:tcW w:w="0" w:type="auto"/>
            <w:gridSpan w:val="3"/>
            <w:vMerge/>
            <w:tcBorders>
              <w:top w:val="single" w:sz="8" w:space="0" w:color="auto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5F0245" w:rsidRPr="000B0B86" w:rsidRDefault="005F0245" w:rsidP="001404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F0245" w:rsidRPr="000B0B86" w:rsidRDefault="005F0245" w:rsidP="0014043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F0245" w:rsidRPr="000B0B86" w:rsidRDefault="005F0245" w:rsidP="0014043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法人或其他组织</w:t>
            </w:r>
          </w:p>
        </w:tc>
        <w:tc>
          <w:tcPr>
            <w:tcW w:w="688" w:type="dxa"/>
            <w:vMerge w:val="restart"/>
            <w:tcBorders>
              <w:top w:val="single" w:sz="8" w:space="0" w:color="auto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F0245" w:rsidRPr="000B0B86" w:rsidRDefault="005F0245" w:rsidP="0014043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总计</w:t>
            </w:r>
          </w:p>
        </w:tc>
      </w:tr>
      <w:tr w:rsidR="005F0245" w:rsidTr="004E06CC">
        <w:trPr>
          <w:jc w:val="center"/>
        </w:trPr>
        <w:tc>
          <w:tcPr>
            <w:tcW w:w="0" w:type="auto"/>
            <w:gridSpan w:val="3"/>
            <w:vMerge/>
            <w:tcBorders>
              <w:top w:val="single" w:sz="8" w:space="0" w:color="auto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5F0245" w:rsidRPr="000B0B86" w:rsidRDefault="005F0245" w:rsidP="001404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F0245" w:rsidRPr="000B0B86" w:rsidRDefault="005F0245" w:rsidP="001404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F0245" w:rsidRPr="000B0B86" w:rsidRDefault="005F0245" w:rsidP="0014043B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商业</w:t>
            </w:r>
          </w:p>
          <w:p w:rsidR="005F0245" w:rsidRPr="000B0B86" w:rsidRDefault="005F0245" w:rsidP="0014043B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F0245" w:rsidRPr="000B0B86" w:rsidRDefault="005F0245" w:rsidP="0014043B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科研</w:t>
            </w:r>
          </w:p>
          <w:p w:rsidR="005F0245" w:rsidRPr="000B0B86" w:rsidRDefault="005F0245" w:rsidP="0014043B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机构</w:t>
            </w:r>
          </w:p>
        </w:tc>
        <w:tc>
          <w:tcPr>
            <w:tcW w:w="6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F0245" w:rsidRPr="000B0B86" w:rsidRDefault="005F0245" w:rsidP="0014043B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社会公益组织</w:t>
            </w:r>
          </w:p>
        </w:tc>
        <w:tc>
          <w:tcPr>
            <w:tcW w:w="6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F0245" w:rsidRPr="000B0B86" w:rsidRDefault="005F0245" w:rsidP="0014043B">
            <w:pPr>
              <w:widowControl/>
              <w:spacing w:line="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法律服务机构</w:t>
            </w:r>
          </w:p>
        </w:tc>
        <w:tc>
          <w:tcPr>
            <w:tcW w:w="6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F0245" w:rsidRPr="000B0B86" w:rsidRDefault="005F0245" w:rsidP="0014043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其他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5F0245" w:rsidRPr="000B0B86" w:rsidRDefault="005F0245" w:rsidP="001404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</w:tr>
      <w:tr w:rsidR="004E06CC" w:rsidTr="004E06CC">
        <w:trPr>
          <w:jc w:val="center"/>
        </w:trPr>
        <w:tc>
          <w:tcPr>
            <w:tcW w:w="4932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E06CC" w:rsidRPr="000B0B86" w:rsidRDefault="004E06CC" w:rsidP="001404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4E06CC" w:rsidRPr="000B0B86" w:rsidRDefault="004E06CC" w:rsidP="004E06C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4E06CC" w:rsidRPr="000B0B86" w:rsidRDefault="004E06CC" w:rsidP="004E06C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4E06CC" w:rsidRPr="000B0B86" w:rsidRDefault="004E06CC" w:rsidP="004E06C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4E06CC" w:rsidRPr="000B0B86" w:rsidRDefault="004E06CC" w:rsidP="004E06C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4E06CC" w:rsidRPr="000B0B86" w:rsidRDefault="004E06CC" w:rsidP="004E06C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4E06CC" w:rsidRPr="000B0B86" w:rsidRDefault="004E06CC" w:rsidP="004E06C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4E06CC" w:rsidRPr="000B0B86" w:rsidRDefault="004E06CC" w:rsidP="004E06C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</w:tr>
      <w:tr w:rsidR="004E06CC" w:rsidTr="004E06CC">
        <w:trPr>
          <w:jc w:val="center"/>
        </w:trPr>
        <w:tc>
          <w:tcPr>
            <w:tcW w:w="4932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E06CC" w:rsidRPr="000B0B86" w:rsidRDefault="004E06CC" w:rsidP="001404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4E06CC" w:rsidRPr="000B0B86" w:rsidRDefault="004E06CC" w:rsidP="004E06C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4E06CC" w:rsidRPr="000B0B86" w:rsidRDefault="004E06CC" w:rsidP="004E06C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4E06CC" w:rsidRPr="000B0B86" w:rsidRDefault="004E06CC" w:rsidP="004E06C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4E06CC" w:rsidRPr="000B0B86" w:rsidRDefault="004E06CC" w:rsidP="004E06C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4E06CC" w:rsidRPr="000B0B86" w:rsidRDefault="004E06CC" w:rsidP="004E06C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4E06CC" w:rsidRPr="000B0B86" w:rsidRDefault="004E06CC" w:rsidP="004E06C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4E06CC" w:rsidRPr="000B0B86" w:rsidRDefault="004E06CC" w:rsidP="004E06C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</w:tr>
      <w:tr w:rsidR="00626B99" w:rsidTr="00C136D7">
        <w:trPr>
          <w:jc w:val="center"/>
        </w:trPr>
        <w:tc>
          <w:tcPr>
            <w:tcW w:w="769" w:type="dxa"/>
            <w:vMerge w:val="restart"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26B99" w:rsidRPr="000B0B86" w:rsidRDefault="00626B99" w:rsidP="001404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三、本年度办理结</w:t>
            </w: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lastRenderedPageBreak/>
              <w:t>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26B99" w:rsidRPr="000B0B86" w:rsidRDefault="00626B99" w:rsidP="001404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lastRenderedPageBreak/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</w:tr>
      <w:tr w:rsidR="00626B99" w:rsidTr="00C136D7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626B99" w:rsidRPr="000B0B86" w:rsidRDefault="00626B99" w:rsidP="001404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26B99" w:rsidRPr="000B0B86" w:rsidRDefault="00626B99" w:rsidP="001404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（二）部分公开</w:t>
            </w:r>
            <w:r w:rsidRPr="000B0B86">
              <w:rPr>
                <w:rFonts w:ascii="仿宋_GB2312" w:eastAsia="仿宋_GB2312" w:hAnsi="楷体" w:cs="宋体" w:hint="eastAsia"/>
                <w:kern w:val="0"/>
                <w:sz w:val="32"/>
                <w:szCs w:val="32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0</w:t>
            </w:r>
          </w:p>
        </w:tc>
      </w:tr>
      <w:tr w:rsidR="00626B99" w:rsidTr="004E06CC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626B99" w:rsidRPr="000B0B86" w:rsidRDefault="00626B99" w:rsidP="001404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>
            <w:pPr>
              <w:rPr>
                <w:rFonts w:ascii="仿宋_GB2312" w:eastAsia="仿宋_GB2312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1404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0</w:t>
            </w:r>
          </w:p>
        </w:tc>
      </w:tr>
      <w:tr w:rsidR="00626B99" w:rsidTr="004E06CC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626B99" w:rsidRPr="000B0B86" w:rsidRDefault="00626B99" w:rsidP="001404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</w:tcPr>
          <w:p w:rsidR="00626B99" w:rsidRPr="000B0B86" w:rsidRDefault="00626B99" w:rsidP="001404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1404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0</w:t>
            </w:r>
          </w:p>
        </w:tc>
      </w:tr>
      <w:tr w:rsidR="00626B99" w:rsidTr="004E06CC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626B99" w:rsidRPr="000B0B86" w:rsidRDefault="00626B99" w:rsidP="001404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</w:tcPr>
          <w:p w:rsidR="00626B99" w:rsidRPr="000B0B86" w:rsidRDefault="00626B99" w:rsidP="001404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1404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3.危及“三安全</w:t>
            </w:r>
            <w:proofErr w:type="gramStart"/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一</w:t>
            </w:r>
            <w:proofErr w:type="gramEnd"/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0</w:t>
            </w:r>
          </w:p>
        </w:tc>
      </w:tr>
      <w:tr w:rsidR="00626B99" w:rsidTr="004E06CC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626B99" w:rsidRPr="000B0B86" w:rsidRDefault="00626B99" w:rsidP="001404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</w:tcPr>
          <w:p w:rsidR="00626B99" w:rsidRPr="000B0B86" w:rsidRDefault="00626B99" w:rsidP="001404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1404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0</w:t>
            </w:r>
          </w:p>
        </w:tc>
      </w:tr>
      <w:tr w:rsidR="00626B99" w:rsidTr="004E06CC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626B99" w:rsidRPr="000B0B86" w:rsidRDefault="00626B99" w:rsidP="001404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</w:tcPr>
          <w:p w:rsidR="00626B99" w:rsidRPr="000B0B86" w:rsidRDefault="00626B99" w:rsidP="001404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1404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0</w:t>
            </w:r>
          </w:p>
        </w:tc>
      </w:tr>
      <w:tr w:rsidR="00626B99" w:rsidTr="004E06CC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626B99" w:rsidRPr="000B0B86" w:rsidRDefault="00626B99" w:rsidP="001404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</w:tcPr>
          <w:p w:rsidR="00626B99" w:rsidRPr="000B0B86" w:rsidRDefault="00626B99" w:rsidP="001404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1404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0</w:t>
            </w:r>
          </w:p>
        </w:tc>
      </w:tr>
      <w:tr w:rsidR="00626B99" w:rsidTr="004E06CC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626B99" w:rsidRPr="000B0B86" w:rsidRDefault="00626B99" w:rsidP="001404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</w:tcPr>
          <w:p w:rsidR="00626B99" w:rsidRPr="000B0B86" w:rsidRDefault="00626B99" w:rsidP="001404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1404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0</w:t>
            </w:r>
          </w:p>
        </w:tc>
      </w:tr>
      <w:tr w:rsidR="00626B99" w:rsidTr="004E06CC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626B99" w:rsidRPr="000B0B86" w:rsidRDefault="00626B99" w:rsidP="001404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</w:tcPr>
          <w:p w:rsidR="00626B99" w:rsidRPr="000B0B86" w:rsidRDefault="00626B99" w:rsidP="001404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1404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0</w:t>
            </w:r>
          </w:p>
        </w:tc>
      </w:tr>
      <w:tr w:rsidR="00626B99" w:rsidTr="004E06CC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626B99" w:rsidRPr="000B0B86" w:rsidRDefault="00626B99" w:rsidP="001404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>
            <w:pPr>
              <w:rPr>
                <w:rFonts w:ascii="仿宋_GB2312" w:eastAsia="仿宋_GB2312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1404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0</w:t>
            </w:r>
          </w:p>
        </w:tc>
      </w:tr>
      <w:tr w:rsidR="00626B99" w:rsidTr="004E06CC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626B99" w:rsidRPr="000B0B86" w:rsidRDefault="00626B99" w:rsidP="001404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</w:tcPr>
          <w:p w:rsidR="00626B99" w:rsidRPr="000B0B86" w:rsidRDefault="00626B99" w:rsidP="001404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1404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0</w:t>
            </w:r>
          </w:p>
        </w:tc>
      </w:tr>
      <w:tr w:rsidR="00626B99" w:rsidTr="004E06CC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626B99" w:rsidRPr="000B0B86" w:rsidRDefault="00626B99" w:rsidP="001404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</w:tcPr>
          <w:p w:rsidR="00626B99" w:rsidRPr="000B0B86" w:rsidRDefault="00626B99" w:rsidP="001404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1404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0</w:t>
            </w:r>
          </w:p>
        </w:tc>
      </w:tr>
      <w:tr w:rsidR="00626B99" w:rsidTr="004E06CC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626B99" w:rsidRPr="000B0B86" w:rsidRDefault="00626B99" w:rsidP="001404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>
            <w:pPr>
              <w:rPr>
                <w:rFonts w:ascii="仿宋_GB2312" w:eastAsia="仿宋_GB2312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（五）</w:t>
            </w:r>
            <w:proofErr w:type="gramStart"/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不予处</w:t>
            </w: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lastRenderedPageBreak/>
              <w:t>理</w:t>
            </w:r>
            <w:proofErr w:type="gramEnd"/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1404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lastRenderedPageBreak/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0</w:t>
            </w:r>
          </w:p>
        </w:tc>
      </w:tr>
      <w:tr w:rsidR="00626B99" w:rsidTr="004E06CC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626B99" w:rsidRPr="000B0B86" w:rsidRDefault="00626B99" w:rsidP="001404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</w:tcPr>
          <w:p w:rsidR="00626B99" w:rsidRPr="000B0B86" w:rsidRDefault="00626B99" w:rsidP="001404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1404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0</w:t>
            </w:r>
          </w:p>
        </w:tc>
      </w:tr>
      <w:tr w:rsidR="00626B99" w:rsidTr="004E06CC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626B99" w:rsidRPr="000B0B86" w:rsidRDefault="00626B99" w:rsidP="001404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</w:tcPr>
          <w:p w:rsidR="00626B99" w:rsidRPr="000B0B86" w:rsidRDefault="00626B99" w:rsidP="001404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1404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0</w:t>
            </w:r>
          </w:p>
        </w:tc>
      </w:tr>
      <w:tr w:rsidR="00626B99" w:rsidTr="004E06CC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626B99" w:rsidRPr="000B0B86" w:rsidRDefault="00626B99" w:rsidP="001404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</w:tcPr>
          <w:p w:rsidR="00626B99" w:rsidRPr="000B0B86" w:rsidRDefault="00626B99" w:rsidP="001404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1404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0</w:t>
            </w:r>
          </w:p>
        </w:tc>
      </w:tr>
      <w:tr w:rsidR="00626B99" w:rsidTr="000F6732">
        <w:trPr>
          <w:trHeight w:val="77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626B99" w:rsidRPr="000B0B86" w:rsidRDefault="00626B99" w:rsidP="001404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</w:tcPr>
          <w:p w:rsidR="00626B99" w:rsidRPr="000B0B86" w:rsidRDefault="00626B99" w:rsidP="001404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26B99" w:rsidRPr="000B0B86" w:rsidRDefault="00626B99" w:rsidP="0014043B">
            <w:pPr>
              <w:widowControl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0</w:t>
            </w:r>
          </w:p>
        </w:tc>
      </w:tr>
      <w:tr w:rsidR="00626B99" w:rsidTr="0024325D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626B99" w:rsidRPr="000B0B86" w:rsidRDefault="00626B99" w:rsidP="001404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943" w:type="dxa"/>
            <w:vMerge w:val="restart"/>
            <w:tcBorders>
              <w:top w:val="inset" w:sz="8" w:space="0" w:color="auto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>
            <w:pPr>
              <w:rPr>
                <w:rFonts w:ascii="仿宋_GB2312" w:eastAsia="仿宋_GB2312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26B99" w:rsidRPr="000B0B86" w:rsidRDefault="00626B99" w:rsidP="0014043B">
            <w:pPr>
              <w:widowControl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1.申请人无正当理由逾期</w:t>
            </w:r>
            <w:proofErr w:type="gramStart"/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不</w:t>
            </w:r>
            <w:proofErr w:type="gramEnd"/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补正、行政机关</w:t>
            </w:r>
            <w:proofErr w:type="gramStart"/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不</w:t>
            </w:r>
            <w:proofErr w:type="gramEnd"/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26B99" w:rsidRPr="000B0B86" w:rsidRDefault="00626B99" w:rsidP="004E06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0</w:t>
            </w:r>
          </w:p>
        </w:tc>
      </w:tr>
      <w:tr w:rsidR="00626B99" w:rsidTr="0024325D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626B99" w:rsidRPr="000B0B86" w:rsidRDefault="00626B99" w:rsidP="001404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inset" w:sz="8" w:space="0" w:color="auto"/>
              <w:left w:val="nil"/>
              <w:bottom w:val="inset" w:sz="8" w:space="0" w:color="auto"/>
              <w:right w:val="single" w:sz="8" w:space="0" w:color="auto"/>
            </w:tcBorders>
          </w:tcPr>
          <w:p w:rsidR="00626B99" w:rsidRPr="000B0B86" w:rsidRDefault="00626B99" w:rsidP="001404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26B99" w:rsidRPr="000B0B86" w:rsidRDefault="00626B99" w:rsidP="0014043B">
            <w:pPr>
              <w:widowControl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2.申请人逾期未按收费通知要求缴纳费用、行政机关</w:t>
            </w:r>
            <w:proofErr w:type="gramStart"/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不</w:t>
            </w:r>
            <w:proofErr w:type="gramEnd"/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26B99" w:rsidRPr="000B0B86" w:rsidRDefault="00626B99" w:rsidP="004E06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0</w:t>
            </w:r>
          </w:p>
        </w:tc>
      </w:tr>
      <w:tr w:rsidR="00626B99" w:rsidTr="0024325D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626B99" w:rsidRPr="000B0B86" w:rsidRDefault="00626B99" w:rsidP="001404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inset" w:sz="8" w:space="0" w:color="auto"/>
              <w:left w:val="nil"/>
              <w:bottom w:val="inset" w:sz="8" w:space="0" w:color="auto"/>
              <w:right w:val="single" w:sz="8" w:space="0" w:color="auto"/>
            </w:tcBorders>
          </w:tcPr>
          <w:p w:rsidR="00626B99" w:rsidRPr="000B0B86" w:rsidRDefault="00626B99" w:rsidP="001404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26B99" w:rsidRPr="000B0B86" w:rsidRDefault="00626B99" w:rsidP="001404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626B99" w:rsidRPr="000B0B86" w:rsidRDefault="00626B99" w:rsidP="004E06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626B99" w:rsidRPr="000B0B86" w:rsidRDefault="00626B99" w:rsidP="004E06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0</w:t>
            </w:r>
          </w:p>
        </w:tc>
      </w:tr>
      <w:tr w:rsidR="004E06CC" w:rsidTr="004E06CC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4E06CC" w:rsidRPr="000B0B86" w:rsidRDefault="004E06CC" w:rsidP="001404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4E06CC" w:rsidRPr="000B0B86" w:rsidRDefault="00626B99">
            <w:pPr>
              <w:rPr>
                <w:rFonts w:ascii="仿宋_GB2312" w:eastAsia="仿宋_GB2312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4E06CC" w:rsidRPr="000B0B86" w:rsidRDefault="004E06CC" w:rsidP="004E06C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4E06CC" w:rsidRPr="000B0B86" w:rsidRDefault="004E06CC" w:rsidP="004E06C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4E06CC" w:rsidRPr="000B0B86" w:rsidRDefault="004E06CC" w:rsidP="004E06C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4E06CC" w:rsidRPr="000B0B86" w:rsidRDefault="004E06CC" w:rsidP="004E06C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4E06CC" w:rsidRPr="000B0B86" w:rsidRDefault="004E06CC" w:rsidP="004E06C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4E06CC" w:rsidRPr="000B0B86" w:rsidRDefault="004E06CC" w:rsidP="004E06C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4E06CC" w:rsidRPr="000B0B86" w:rsidRDefault="004E06CC" w:rsidP="004E06CC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0</w:t>
            </w:r>
          </w:p>
        </w:tc>
      </w:tr>
      <w:tr w:rsidR="004E06CC" w:rsidTr="004E06CC">
        <w:trPr>
          <w:jc w:val="center"/>
        </w:trPr>
        <w:tc>
          <w:tcPr>
            <w:tcW w:w="4932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E06CC" w:rsidRPr="000B0B86" w:rsidRDefault="004E06CC" w:rsidP="001404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四、结转下年度继续办理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4E06CC" w:rsidRPr="000B0B86" w:rsidRDefault="004E06CC" w:rsidP="004E06C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4E06CC" w:rsidRPr="000B0B86" w:rsidRDefault="004E06CC" w:rsidP="004E06C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4E06CC" w:rsidRPr="000B0B86" w:rsidRDefault="004E06CC" w:rsidP="004E06C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4E06CC" w:rsidRPr="000B0B86" w:rsidRDefault="004E06CC" w:rsidP="004E06C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4E06CC" w:rsidRPr="000B0B86" w:rsidRDefault="004E06CC" w:rsidP="004E06C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4E06CC" w:rsidRPr="000B0B86" w:rsidRDefault="004E06CC" w:rsidP="004E06C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4E06CC" w:rsidRPr="000B0B86" w:rsidRDefault="004E06CC" w:rsidP="004E06C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B0B86">
              <w:rPr>
                <w:rFonts w:ascii="仿宋_GB2312" w:eastAsia="仿宋_GB2312" w:hAnsi="Calibri" w:cs="宋体" w:hint="eastAsia"/>
                <w:kern w:val="0"/>
                <w:sz w:val="32"/>
                <w:szCs w:val="32"/>
              </w:rPr>
              <w:t>0</w:t>
            </w:r>
          </w:p>
        </w:tc>
      </w:tr>
    </w:tbl>
    <w:p w:rsidR="00C4650F" w:rsidRPr="005F0245" w:rsidRDefault="00C366CB" w:rsidP="00C4650F">
      <w:pPr>
        <w:widowControl/>
        <w:shd w:val="clear" w:color="auto" w:fill="FFFFFF"/>
        <w:ind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</w:p>
    <w:p w:rsidR="00C4650F" w:rsidRPr="00663947" w:rsidRDefault="0055089D" w:rsidP="00C4650F">
      <w:pPr>
        <w:widowControl/>
        <w:shd w:val="clear" w:color="auto" w:fill="FFFFFF"/>
        <w:ind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626B99">
        <w:rPr>
          <w:rFonts w:ascii="黑体" w:eastAsia="黑体" w:hAnsi="黑体" w:cs="宋体" w:hint="eastAsia"/>
          <w:bCs/>
          <w:color w:val="333333"/>
          <w:kern w:val="0"/>
          <w:sz w:val="32"/>
          <w:szCs w:val="32"/>
        </w:rPr>
        <w:t>四、政府信息公开行政复议、行政诉讼情况</w:t>
      </w:r>
    </w:p>
    <w:tbl>
      <w:tblPr>
        <w:tblW w:w="9748" w:type="dxa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50"/>
        <w:gridCol w:w="650"/>
        <w:gridCol w:w="650"/>
        <w:gridCol w:w="650"/>
        <w:gridCol w:w="650"/>
        <w:gridCol w:w="649"/>
        <w:gridCol w:w="649"/>
        <w:gridCol w:w="650"/>
        <w:gridCol w:w="650"/>
        <w:gridCol w:w="650"/>
        <w:gridCol w:w="650"/>
        <w:gridCol w:w="650"/>
        <w:gridCol w:w="650"/>
        <w:gridCol w:w="650"/>
        <w:gridCol w:w="650"/>
      </w:tblGrid>
      <w:tr w:rsidR="00626B99" w:rsidTr="00626B99">
        <w:trPr>
          <w:jc w:val="center"/>
        </w:trPr>
        <w:tc>
          <w:tcPr>
            <w:tcW w:w="325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B99" w:rsidRPr="000B0B86" w:rsidRDefault="00626B99" w:rsidP="0014043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lastRenderedPageBreak/>
              <w:t>行政复议</w:t>
            </w:r>
          </w:p>
        </w:tc>
        <w:tc>
          <w:tcPr>
            <w:tcW w:w="6498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B99" w:rsidRPr="000B0B86" w:rsidRDefault="00626B99" w:rsidP="0014043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行政诉讼</w:t>
            </w:r>
          </w:p>
        </w:tc>
      </w:tr>
      <w:tr w:rsidR="00626B99" w:rsidTr="00626B99">
        <w:trPr>
          <w:jc w:val="center"/>
        </w:trPr>
        <w:tc>
          <w:tcPr>
            <w:tcW w:w="65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B99" w:rsidRPr="000B0B86" w:rsidRDefault="00626B99" w:rsidP="0014043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结果维持</w:t>
            </w:r>
          </w:p>
        </w:tc>
        <w:tc>
          <w:tcPr>
            <w:tcW w:w="65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B99" w:rsidRPr="000B0B86" w:rsidRDefault="00626B99" w:rsidP="0014043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结果</w:t>
            </w: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br/>
              <w:t>纠正</w:t>
            </w:r>
          </w:p>
        </w:tc>
        <w:tc>
          <w:tcPr>
            <w:tcW w:w="6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B99" w:rsidRPr="000B0B86" w:rsidRDefault="00626B99" w:rsidP="0014043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其他</w:t>
            </w: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br/>
              <w:t>结果</w:t>
            </w:r>
          </w:p>
        </w:tc>
        <w:tc>
          <w:tcPr>
            <w:tcW w:w="6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B99" w:rsidRPr="000B0B86" w:rsidRDefault="00626B99" w:rsidP="0014043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尚未</w:t>
            </w: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br/>
              <w:t>审结</w:t>
            </w:r>
          </w:p>
        </w:tc>
        <w:tc>
          <w:tcPr>
            <w:tcW w:w="6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B99" w:rsidRPr="000B0B86" w:rsidRDefault="00626B99" w:rsidP="0014043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B99" w:rsidRPr="000B0B86" w:rsidRDefault="00626B99" w:rsidP="0014043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未经复议直接起诉</w:t>
            </w:r>
          </w:p>
        </w:tc>
        <w:tc>
          <w:tcPr>
            <w:tcW w:w="325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B99" w:rsidRPr="000B0B86" w:rsidRDefault="00626B99" w:rsidP="0014043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复议后起诉</w:t>
            </w:r>
          </w:p>
        </w:tc>
      </w:tr>
      <w:tr w:rsidR="00626B99" w:rsidTr="00626B99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26B99" w:rsidRPr="000B0B86" w:rsidRDefault="00626B99" w:rsidP="001404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26B99" w:rsidRPr="000B0B86" w:rsidRDefault="00626B99" w:rsidP="001404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26B99" w:rsidRPr="000B0B86" w:rsidRDefault="00626B99" w:rsidP="001404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26B99" w:rsidRPr="000B0B86" w:rsidRDefault="00626B99" w:rsidP="001404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26B99" w:rsidRPr="000B0B86" w:rsidRDefault="00626B99" w:rsidP="0014043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6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B99" w:rsidRPr="000B0B86" w:rsidRDefault="00626B99" w:rsidP="0014043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结果</w:t>
            </w: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br/>
              <w:t>维持</w:t>
            </w:r>
          </w:p>
        </w:tc>
        <w:tc>
          <w:tcPr>
            <w:tcW w:w="6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B99" w:rsidRPr="000B0B86" w:rsidRDefault="00626B99" w:rsidP="0014043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结果</w:t>
            </w: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br/>
              <w:t>纠正</w:t>
            </w:r>
          </w:p>
        </w:tc>
        <w:tc>
          <w:tcPr>
            <w:tcW w:w="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B99" w:rsidRPr="000B0B86" w:rsidRDefault="00626B99" w:rsidP="0014043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其他</w:t>
            </w: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br/>
              <w:t>结果</w:t>
            </w:r>
          </w:p>
        </w:tc>
        <w:tc>
          <w:tcPr>
            <w:tcW w:w="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B99" w:rsidRPr="000B0B86" w:rsidRDefault="00626B99" w:rsidP="0014043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尚未</w:t>
            </w: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br/>
              <w:t>审结</w:t>
            </w:r>
          </w:p>
        </w:tc>
        <w:tc>
          <w:tcPr>
            <w:tcW w:w="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B99" w:rsidRPr="000B0B86" w:rsidRDefault="00626B99" w:rsidP="0014043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总计</w:t>
            </w:r>
          </w:p>
        </w:tc>
        <w:tc>
          <w:tcPr>
            <w:tcW w:w="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B99" w:rsidRPr="000B0B86" w:rsidRDefault="00626B99" w:rsidP="0014043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结果</w:t>
            </w: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br/>
              <w:t>维持</w:t>
            </w:r>
          </w:p>
        </w:tc>
        <w:tc>
          <w:tcPr>
            <w:tcW w:w="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B99" w:rsidRPr="000B0B86" w:rsidRDefault="00626B99" w:rsidP="0014043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结果</w:t>
            </w: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br/>
              <w:t>纠正</w:t>
            </w:r>
          </w:p>
        </w:tc>
        <w:tc>
          <w:tcPr>
            <w:tcW w:w="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B99" w:rsidRPr="000B0B86" w:rsidRDefault="00626B99" w:rsidP="0014043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其他</w:t>
            </w:r>
            <w:r w:rsidRPr="000B0B8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br/>
              <w:t>结果</w:t>
            </w:r>
          </w:p>
        </w:tc>
        <w:tc>
          <w:tcPr>
            <w:tcW w:w="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B99" w:rsidRPr="000B0B86" w:rsidRDefault="00626B99" w:rsidP="0014043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尚未</w:t>
            </w: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br/>
              <w:t>审结</w:t>
            </w:r>
          </w:p>
        </w:tc>
        <w:tc>
          <w:tcPr>
            <w:tcW w:w="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B99" w:rsidRPr="000B0B86" w:rsidRDefault="00626B99" w:rsidP="0014043B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总计</w:t>
            </w:r>
          </w:p>
        </w:tc>
      </w:tr>
      <w:tr w:rsidR="00626B99" w:rsidTr="00626B99">
        <w:trPr>
          <w:trHeight w:val="672"/>
          <w:jc w:val="center"/>
        </w:trPr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B99" w:rsidRPr="000B0B86" w:rsidRDefault="00626B99" w:rsidP="00626B99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B99" w:rsidRPr="000B0B86" w:rsidRDefault="00626B99" w:rsidP="00626B99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B99" w:rsidRPr="000B0B86" w:rsidRDefault="00626B99" w:rsidP="00626B99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B99" w:rsidRPr="000B0B86" w:rsidRDefault="00626B99" w:rsidP="00626B99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B99" w:rsidRPr="000B0B86" w:rsidRDefault="00626B99" w:rsidP="00626B99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B99" w:rsidRPr="000B0B86" w:rsidRDefault="00626B99" w:rsidP="00626B99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B99" w:rsidRPr="000B0B86" w:rsidRDefault="00626B99" w:rsidP="00626B99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B99" w:rsidRPr="000B0B86" w:rsidRDefault="00626B99" w:rsidP="00626B99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B99" w:rsidRPr="000B0B86" w:rsidRDefault="00626B99" w:rsidP="00626B99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B99" w:rsidRPr="000B0B86" w:rsidRDefault="00626B99" w:rsidP="00626B99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B99" w:rsidRPr="000B0B86" w:rsidRDefault="00626B99" w:rsidP="00626B99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B99" w:rsidRPr="000B0B86" w:rsidRDefault="00626B99" w:rsidP="00626B99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B99" w:rsidRPr="000B0B86" w:rsidRDefault="00626B99" w:rsidP="00626B99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B99" w:rsidRPr="000B0B86" w:rsidRDefault="00626B99" w:rsidP="00626B99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26B99" w:rsidRPr="000B0B86" w:rsidRDefault="00626B99" w:rsidP="00626B99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B0B86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0</w:t>
            </w:r>
          </w:p>
        </w:tc>
      </w:tr>
    </w:tbl>
    <w:p w:rsidR="00C4650F" w:rsidRPr="00626B99" w:rsidRDefault="0055089D" w:rsidP="00C4650F">
      <w:pPr>
        <w:widowControl/>
        <w:shd w:val="clear" w:color="auto" w:fill="FFFFFF"/>
        <w:ind w:firstLine="480"/>
        <w:rPr>
          <w:rFonts w:ascii="黑体" w:eastAsia="黑体" w:hAnsi="黑体" w:cs="宋体"/>
          <w:color w:val="333333"/>
          <w:kern w:val="0"/>
          <w:sz w:val="32"/>
          <w:szCs w:val="32"/>
        </w:rPr>
      </w:pPr>
      <w:r w:rsidRPr="00626B99">
        <w:rPr>
          <w:rFonts w:ascii="黑体" w:eastAsia="黑体" w:hAnsi="黑体" w:cs="宋体" w:hint="eastAsia"/>
          <w:bCs/>
          <w:color w:val="333333"/>
          <w:kern w:val="0"/>
          <w:sz w:val="32"/>
          <w:szCs w:val="32"/>
        </w:rPr>
        <w:t>五、存在的主要问题及改进情况</w:t>
      </w:r>
    </w:p>
    <w:p w:rsidR="00C4650F" w:rsidRPr="0011348C" w:rsidRDefault="00DF1F10" w:rsidP="007308A3">
      <w:pPr>
        <w:widowControl/>
        <w:shd w:val="clear" w:color="auto" w:fill="FFFFFF"/>
        <w:ind w:firstLineChars="200" w:firstLine="640"/>
        <w:rPr>
          <w:rFonts w:ascii="仿宋_GB2312" w:eastAsia="仿宋_GB2312" w:hAnsi="宋体" w:cs="宋体"/>
          <w:color w:val="333333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政府信息公开数量少</w:t>
      </w:r>
      <w:r w:rsidR="00C40CC7" w:rsidRPr="00C40CC7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。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下一步，</w:t>
      </w:r>
      <w:r w:rsidR="00C4249B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武平县气象局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将继续贯彻执行好</w:t>
      </w:r>
      <w:r w:rsidRPr="00DF1F10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《中华人民共和国政府信息公开条例》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和上级主管部门以及县委、县政府有关要求，坚持公开为原则，及时、主动公开相关政府信息</w:t>
      </w:r>
      <w:r w:rsidR="0011348C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。</w:t>
      </w:r>
    </w:p>
    <w:p w:rsidR="00C4650F" w:rsidRPr="00626B99" w:rsidRDefault="0055089D" w:rsidP="00C4650F">
      <w:pPr>
        <w:widowControl/>
        <w:shd w:val="clear" w:color="auto" w:fill="FFFFFF"/>
        <w:ind w:firstLine="480"/>
        <w:rPr>
          <w:rFonts w:ascii="黑体" w:eastAsia="黑体" w:hAnsi="黑体" w:cs="宋体"/>
          <w:color w:val="333333"/>
          <w:kern w:val="0"/>
          <w:sz w:val="32"/>
          <w:szCs w:val="32"/>
        </w:rPr>
      </w:pPr>
      <w:r w:rsidRPr="00626B99">
        <w:rPr>
          <w:rFonts w:ascii="黑体" w:eastAsia="黑体" w:hAnsi="黑体" w:cs="宋体" w:hint="eastAsia"/>
          <w:bCs/>
          <w:color w:val="333333"/>
          <w:kern w:val="0"/>
          <w:sz w:val="32"/>
          <w:szCs w:val="32"/>
        </w:rPr>
        <w:t>六、其他需要报告的事项</w:t>
      </w:r>
    </w:p>
    <w:p w:rsidR="00AB3A19" w:rsidRPr="0011348C" w:rsidRDefault="00AB3A19" w:rsidP="0011348C">
      <w:pPr>
        <w:widowControl/>
        <w:shd w:val="clear" w:color="auto" w:fill="FFFFFF"/>
        <w:ind w:firstLineChars="300" w:firstLine="960"/>
        <w:rPr>
          <w:rFonts w:ascii="仿宋_GB2312" w:eastAsia="仿宋_GB2312" w:hAnsi="宋体" w:cs="宋体"/>
          <w:color w:val="333333"/>
          <w:kern w:val="0"/>
          <w:sz w:val="32"/>
          <w:szCs w:val="32"/>
        </w:rPr>
      </w:pPr>
      <w:r w:rsidRPr="0011348C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无</w:t>
      </w:r>
      <w:r w:rsidR="0011348C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。</w:t>
      </w:r>
    </w:p>
    <w:p w:rsidR="00C4650F" w:rsidRDefault="00C366CB" w:rsidP="00C4650F">
      <w:pPr>
        <w:rPr>
          <w:sz w:val="32"/>
          <w:szCs w:val="32"/>
        </w:rPr>
      </w:pPr>
    </w:p>
    <w:p w:rsidR="00DF1F10" w:rsidRDefault="00DF1F10" w:rsidP="00C4650F">
      <w:pPr>
        <w:rPr>
          <w:sz w:val="32"/>
          <w:szCs w:val="32"/>
        </w:rPr>
      </w:pPr>
    </w:p>
    <w:p w:rsidR="000B0B86" w:rsidRDefault="000B0B86" w:rsidP="00C4650F">
      <w:pPr>
        <w:rPr>
          <w:sz w:val="32"/>
          <w:szCs w:val="32"/>
        </w:rPr>
      </w:pPr>
    </w:p>
    <w:p w:rsidR="00DF1F10" w:rsidRPr="00DF1F10" w:rsidRDefault="00DF1F10" w:rsidP="00F40598">
      <w:pPr>
        <w:jc w:val="right"/>
        <w:rPr>
          <w:rFonts w:ascii="仿宋_GB2312" w:eastAsia="仿宋_GB2312"/>
          <w:sz w:val="32"/>
          <w:szCs w:val="32"/>
        </w:rPr>
      </w:pPr>
      <w:r w:rsidRPr="00DF1F10">
        <w:rPr>
          <w:rFonts w:ascii="仿宋_GB2312" w:eastAsia="仿宋_GB2312" w:hint="eastAsia"/>
          <w:sz w:val="32"/>
          <w:szCs w:val="32"/>
        </w:rPr>
        <w:t xml:space="preserve"> 福建省武平县气象局</w:t>
      </w:r>
    </w:p>
    <w:p w:rsidR="00DF1F10" w:rsidRPr="00DF1F10" w:rsidRDefault="00DF1F10" w:rsidP="00F40598">
      <w:pPr>
        <w:jc w:val="right"/>
        <w:rPr>
          <w:rFonts w:ascii="仿宋_GB2312" w:eastAsia="仿宋_GB2312"/>
          <w:sz w:val="32"/>
          <w:szCs w:val="32"/>
        </w:rPr>
      </w:pPr>
      <w:r w:rsidRPr="00DF1F10">
        <w:rPr>
          <w:rFonts w:ascii="仿宋_GB2312" w:eastAsia="仿宋_GB2312" w:hint="eastAsia"/>
          <w:sz w:val="32"/>
          <w:szCs w:val="32"/>
        </w:rPr>
        <w:t xml:space="preserve">                                202</w:t>
      </w:r>
      <w:r w:rsidR="00C4249B">
        <w:rPr>
          <w:rFonts w:ascii="仿宋_GB2312" w:eastAsia="仿宋_GB2312"/>
          <w:sz w:val="32"/>
          <w:szCs w:val="32"/>
        </w:rPr>
        <w:t>5</w:t>
      </w:r>
      <w:r w:rsidRPr="00DF1F10">
        <w:rPr>
          <w:rFonts w:ascii="仿宋_GB2312" w:eastAsia="仿宋_GB2312" w:hint="eastAsia"/>
          <w:sz w:val="32"/>
          <w:szCs w:val="32"/>
        </w:rPr>
        <w:t>年</w:t>
      </w:r>
      <w:r w:rsidR="00C4249B">
        <w:rPr>
          <w:rFonts w:ascii="仿宋_GB2312" w:eastAsia="仿宋_GB2312"/>
          <w:sz w:val="32"/>
          <w:szCs w:val="32"/>
        </w:rPr>
        <w:t>2</w:t>
      </w:r>
      <w:r w:rsidRPr="00DF1F10">
        <w:rPr>
          <w:rFonts w:ascii="仿宋_GB2312" w:eastAsia="仿宋_GB2312" w:hint="eastAsia"/>
          <w:sz w:val="32"/>
          <w:szCs w:val="32"/>
        </w:rPr>
        <w:t>月</w:t>
      </w:r>
      <w:r w:rsidR="00C4249B">
        <w:rPr>
          <w:rFonts w:ascii="仿宋_GB2312" w:eastAsia="仿宋_GB2312"/>
          <w:sz w:val="32"/>
          <w:szCs w:val="32"/>
        </w:rPr>
        <w:t>10</w:t>
      </w:r>
      <w:r w:rsidRPr="00DF1F10">
        <w:rPr>
          <w:rFonts w:ascii="仿宋_GB2312" w:eastAsia="仿宋_GB2312" w:hint="eastAsia"/>
          <w:sz w:val="32"/>
          <w:szCs w:val="32"/>
        </w:rPr>
        <w:t>日</w:t>
      </w:r>
    </w:p>
    <w:p w:rsidR="00DF1F10" w:rsidRDefault="00DF1F10" w:rsidP="00C4650F"/>
    <w:p w:rsidR="00DF1F10" w:rsidRDefault="00DF1F10" w:rsidP="00C4650F"/>
    <w:p w:rsidR="00C4650F" w:rsidRDefault="00C366CB"/>
    <w:sectPr w:rsidR="00C4650F" w:rsidSect="006372FE">
      <w:head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366CB" w:rsidRDefault="00C366CB">
      <w:r>
        <w:separator/>
      </w:r>
    </w:p>
  </w:endnote>
  <w:endnote w:type="continuationSeparator" w:id="0">
    <w:p w:rsidR="00C366CB" w:rsidRDefault="00C366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366CB" w:rsidRDefault="00C366CB">
      <w:r>
        <w:separator/>
      </w:r>
    </w:p>
  </w:footnote>
  <w:footnote w:type="continuationSeparator" w:id="0">
    <w:p w:rsidR="00C366CB" w:rsidRDefault="00C366C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E7893" w:rsidRDefault="00C366CB" w:rsidP="009E7893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546993"/>
    <w:multiLevelType w:val="hybridMultilevel"/>
    <w:tmpl w:val="7D7211BC"/>
    <w:lvl w:ilvl="0" w:tplc="04EAFD50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495875BF"/>
    <w:multiLevelType w:val="multilevel"/>
    <w:tmpl w:val="495875BF"/>
    <w:lvl w:ilvl="0">
      <w:start w:val="1"/>
      <w:numFmt w:val="japaneseCounting"/>
      <w:lvlText w:val="（%1）"/>
      <w:lvlJc w:val="left"/>
      <w:pPr>
        <w:ind w:left="2924" w:hanging="108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2684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3104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3524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3944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64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4784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5204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5624" w:hanging="42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7"/>
  <w:bordersDoNotSurroundHeader/>
  <w:bordersDoNotSurroundFooter/>
  <w:proofState w:grammar="clean"/>
  <w:attachedTemplate r:id="rId1"/>
  <w:documentProtection w:formatting="1"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53D5F"/>
    <w:rsid w:val="00063A1C"/>
    <w:rsid w:val="000A4EC6"/>
    <w:rsid w:val="000B0B86"/>
    <w:rsid w:val="000B1BF4"/>
    <w:rsid w:val="000B2668"/>
    <w:rsid w:val="000C2173"/>
    <w:rsid w:val="000E24CE"/>
    <w:rsid w:val="0011348C"/>
    <w:rsid w:val="00153D5F"/>
    <w:rsid w:val="001B079B"/>
    <w:rsid w:val="001B167D"/>
    <w:rsid w:val="001D0D6C"/>
    <w:rsid w:val="001E4A14"/>
    <w:rsid w:val="001F5599"/>
    <w:rsid w:val="00220682"/>
    <w:rsid w:val="002914D0"/>
    <w:rsid w:val="002A300A"/>
    <w:rsid w:val="002A6754"/>
    <w:rsid w:val="002B5A6C"/>
    <w:rsid w:val="002F31F3"/>
    <w:rsid w:val="003141B0"/>
    <w:rsid w:val="00352D8F"/>
    <w:rsid w:val="00376E0F"/>
    <w:rsid w:val="003976C4"/>
    <w:rsid w:val="003F362A"/>
    <w:rsid w:val="003F3B80"/>
    <w:rsid w:val="00437D2B"/>
    <w:rsid w:val="00443732"/>
    <w:rsid w:val="00445E4C"/>
    <w:rsid w:val="004475BA"/>
    <w:rsid w:val="00471E47"/>
    <w:rsid w:val="00476806"/>
    <w:rsid w:val="004C3852"/>
    <w:rsid w:val="004D5416"/>
    <w:rsid w:val="004E06CC"/>
    <w:rsid w:val="00500355"/>
    <w:rsid w:val="00505587"/>
    <w:rsid w:val="00547913"/>
    <w:rsid w:val="0055089D"/>
    <w:rsid w:val="005735E7"/>
    <w:rsid w:val="00577624"/>
    <w:rsid w:val="00594712"/>
    <w:rsid w:val="005D2520"/>
    <w:rsid w:val="005E640B"/>
    <w:rsid w:val="005F0245"/>
    <w:rsid w:val="006074E9"/>
    <w:rsid w:val="00622F6F"/>
    <w:rsid w:val="00626B99"/>
    <w:rsid w:val="00630370"/>
    <w:rsid w:val="006358C2"/>
    <w:rsid w:val="006C2C44"/>
    <w:rsid w:val="006D08E1"/>
    <w:rsid w:val="006D229B"/>
    <w:rsid w:val="007017E1"/>
    <w:rsid w:val="007111EC"/>
    <w:rsid w:val="00723580"/>
    <w:rsid w:val="007308A3"/>
    <w:rsid w:val="00741347"/>
    <w:rsid w:val="00783574"/>
    <w:rsid w:val="007A02A5"/>
    <w:rsid w:val="008121A3"/>
    <w:rsid w:val="00821D88"/>
    <w:rsid w:val="00825CA4"/>
    <w:rsid w:val="00853057"/>
    <w:rsid w:val="008617F9"/>
    <w:rsid w:val="008646A0"/>
    <w:rsid w:val="00885CC3"/>
    <w:rsid w:val="008A3C07"/>
    <w:rsid w:val="008B1CE6"/>
    <w:rsid w:val="008C7BA1"/>
    <w:rsid w:val="008D398A"/>
    <w:rsid w:val="00915835"/>
    <w:rsid w:val="009317E2"/>
    <w:rsid w:val="0094637C"/>
    <w:rsid w:val="00951A11"/>
    <w:rsid w:val="009806C7"/>
    <w:rsid w:val="00982BFF"/>
    <w:rsid w:val="009B383A"/>
    <w:rsid w:val="009D3291"/>
    <w:rsid w:val="009E5C36"/>
    <w:rsid w:val="00A55E20"/>
    <w:rsid w:val="00A6443B"/>
    <w:rsid w:val="00A64C62"/>
    <w:rsid w:val="00A97305"/>
    <w:rsid w:val="00AB3A19"/>
    <w:rsid w:val="00AB7457"/>
    <w:rsid w:val="00AB7D60"/>
    <w:rsid w:val="00B034DE"/>
    <w:rsid w:val="00B066CA"/>
    <w:rsid w:val="00B20AA2"/>
    <w:rsid w:val="00B3327A"/>
    <w:rsid w:val="00B33CDC"/>
    <w:rsid w:val="00B4399B"/>
    <w:rsid w:val="00B62A32"/>
    <w:rsid w:val="00B6544F"/>
    <w:rsid w:val="00B72A57"/>
    <w:rsid w:val="00B73E47"/>
    <w:rsid w:val="00B82C01"/>
    <w:rsid w:val="00B95AC6"/>
    <w:rsid w:val="00B9638F"/>
    <w:rsid w:val="00BA455C"/>
    <w:rsid w:val="00BC0D79"/>
    <w:rsid w:val="00C00965"/>
    <w:rsid w:val="00C02C00"/>
    <w:rsid w:val="00C243DF"/>
    <w:rsid w:val="00C30909"/>
    <w:rsid w:val="00C366CB"/>
    <w:rsid w:val="00C40CC7"/>
    <w:rsid w:val="00C4249B"/>
    <w:rsid w:val="00C5255B"/>
    <w:rsid w:val="00C658B8"/>
    <w:rsid w:val="00C9029F"/>
    <w:rsid w:val="00C959F5"/>
    <w:rsid w:val="00CB202D"/>
    <w:rsid w:val="00CB680A"/>
    <w:rsid w:val="00CD1AF1"/>
    <w:rsid w:val="00CF7246"/>
    <w:rsid w:val="00D067BF"/>
    <w:rsid w:val="00D17C9A"/>
    <w:rsid w:val="00D23C2C"/>
    <w:rsid w:val="00D24279"/>
    <w:rsid w:val="00D410D2"/>
    <w:rsid w:val="00D8707C"/>
    <w:rsid w:val="00DA10E6"/>
    <w:rsid w:val="00DB3652"/>
    <w:rsid w:val="00DC6471"/>
    <w:rsid w:val="00DD71E8"/>
    <w:rsid w:val="00DF1F10"/>
    <w:rsid w:val="00E10E32"/>
    <w:rsid w:val="00E32A6C"/>
    <w:rsid w:val="00E437AE"/>
    <w:rsid w:val="00E54146"/>
    <w:rsid w:val="00E56111"/>
    <w:rsid w:val="00E83D0E"/>
    <w:rsid w:val="00E86812"/>
    <w:rsid w:val="00EA20C5"/>
    <w:rsid w:val="00EA78B2"/>
    <w:rsid w:val="00EB0CEF"/>
    <w:rsid w:val="00EB6C98"/>
    <w:rsid w:val="00ED173C"/>
    <w:rsid w:val="00EF1D15"/>
    <w:rsid w:val="00F0664B"/>
    <w:rsid w:val="00F15C7F"/>
    <w:rsid w:val="00F358E4"/>
    <w:rsid w:val="00F40598"/>
    <w:rsid w:val="00F45A2A"/>
    <w:rsid w:val="00F525CB"/>
    <w:rsid w:val="00F746D5"/>
    <w:rsid w:val="00F8483F"/>
    <w:rsid w:val="00F9698D"/>
    <w:rsid w:val="00FA2CB1"/>
    <w:rsid w:val="00FD7BBC"/>
    <w:rsid w:val="00FF0F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BBB85E8-58A0-47EB-8DE2-F203F59924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650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90B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90BF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90B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90BF5"/>
    <w:rPr>
      <w:sz w:val="18"/>
      <w:szCs w:val="18"/>
    </w:rPr>
  </w:style>
  <w:style w:type="paragraph" w:customStyle="1" w:styleId="1">
    <w:name w:val="列出段落1"/>
    <w:basedOn w:val="a"/>
    <w:rsid w:val="007308A3"/>
    <w:pPr>
      <w:ind w:firstLineChars="200" w:firstLine="420"/>
    </w:pPr>
    <w:rPr>
      <w:rFonts w:ascii="Calibri" w:eastAsia="宋体" w:hAnsi="Calibri" w:cs="Times New Roman"/>
    </w:rPr>
  </w:style>
  <w:style w:type="character" w:styleId="a5">
    <w:name w:val="Hyperlink"/>
    <w:basedOn w:val="a0"/>
    <w:uiPriority w:val="99"/>
    <w:unhideWhenUsed/>
    <w:rsid w:val="00AB7457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B4399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565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57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wpqxj050@163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SOA\wdzx97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wdzx97.dot</Template>
  <TotalTime>8</TotalTime>
  <Pages>6</Pages>
  <Words>343</Words>
  <Characters>1960</Characters>
  <Application>Microsoft Office Word</Application>
  <DocSecurity>0</DocSecurity>
  <Lines>16</Lines>
  <Paragraphs>4</Paragraphs>
  <ScaleCrop>false</ScaleCrop>
  <Company>Hewlett-Packard Company</Company>
  <LinksUpToDate>false</LinksUpToDate>
  <CharactersWithSpaces>2299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李小平</dc:creator>
  <cp:lastModifiedBy>龙岩市局文秘:排版</cp:lastModifiedBy>
  <cp:revision>8</cp:revision>
  <dcterms:created xsi:type="dcterms:W3CDTF">2025-03-05T03:25:00Z</dcterms:created>
  <dcterms:modified xsi:type="dcterms:W3CDTF">2025-03-05T08:40:00Z</dcterms:modified>
</cp:coreProperties>
</file>